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3F5B06" w14:textId="69A15F87" w:rsidR="00F87859" w:rsidRDefault="000F579B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6496" behindDoc="0" locked="0" layoutInCell="1" allowOverlap="1" wp14:anchorId="70B3A17B" wp14:editId="03158BFF">
            <wp:simplePos x="0" y="0"/>
            <wp:positionH relativeFrom="margin">
              <wp:posOffset>4532630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155"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558FE65B" wp14:editId="30264705">
            <wp:simplePos x="0" y="0"/>
            <wp:positionH relativeFrom="margin">
              <wp:posOffset>459</wp:posOffset>
            </wp:positionH>
            <wp:positionV relativeFrom="paragraph">
              <wp:posOffset>-298450</wp:posOffset>
            </wp:positionV>
            <wp:extent cx="1485900" cy="1810309"/>
            <wp:effectExtent l="0" t="0" r="0" b="0"/>
            <wp:wrapNone/>
            <wp:docPr id="41" name="Picture 41" descr="Sport New Zealand | Ihi Aotearoa logo. A black and white image of a fern frond above the words 'Sport New Zealand | Ihi Aotearoa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810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3ECB2" w14:textId="77777777" w:rsidR="00F87859" w:rsidRDefault="00F87859" w:rsidP="00F87859">
      <w:pPr>
        <w:rPr>
          <w:rFonts w:cs="Arial"/>
          <w:szCs w:val="32"/>
        </w:rPr>
      </w:pPr>
    </w:p>
    <w:p w14:paraId="39EC1147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05F9581" w14:textId="77777777" w:rsidR="00F87859" w:rsidRDefault="00F87859" w:rsidP="00F87859">
      <w:pPr>
        <w:rPr>
          <w:rFonts w:cs="Arial"/>
          <w:szCs w:val="32"/>
        </w:rPr>
      </w:pPr>
    </w:p>
    <w:p w14:paraId="5DF73EFE" w14:textId="77777777" w:rsidR="00F87859" w:rsidRDefault="00F87859" w:rsidP="00F87859">
      <w:pPr>
        <w:rPr>
          <w:rFonts w:cs="Arial"/>
          <w:szCs w:val="32"/>
        </w:rPr>
      </w:pPr>
    </w:p>
    <w:p w14:paraId="71387AE6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2D4A6088" w14:textId="77777777" w:rsidR="0073276F" w:rsidRPr="0073276F" w:rsidRDefault="006515E8" w:rsidP="00F87859">
      <w:pPr>
        <w:pStyle w:val="Title"/>
        <w:rPr>
          <w:sz w:val="56"/>
          <w:szCs w:val="56"/>
        </w:rPr>
      </w:pPr>
      <w:r w:rsidRPr="0073276F">
        <w:rPr>
          <w:sz w:val="56"/>
          <w:szCs w:val="56"/>
        </w:rPr>
        <w:t>The future of sport and recreation for disabled New Zealanders</w:t>
      </w:r>
      <w:r w:rsidR="0073276F" w:rsidRPr="0073276F">
        <w:rPr>
          <w:sz w:val="56"/>
          <w:szCs w:val="56"/>
        </w:rPr>
        <w:t>:</w:t>
      </w:r>
    </w:p>
    <w:p w14:paraId="1ECFC796" w14:textId="1C3996AF" w:rsidR="00887F23" w:rsidRPr="0073276F" w:rsidRDefault="0073276F" w:rsidP="00F87859">
      <w:pPr>
        <w:pStyle w:val="Title"/>
        <w:rPr>
          <w:sz w:val="56"/>
          <w:szCs w:val="56"/>
        </w:rPr>
      </w:pPr>
      <w:r w:rsidRPr="0073276F">
        <w:rPr>
          <w:sz w:val="56"/>
          <w:szCs w:val="56"/>
        </w:rPr>
        <w:t>P</w:t>
      </w:r>
      <w:r w:rsidR="006C134B" w:rsidRPr="0073276F">
        <w:rPr>
          <w:sz w:val="56"/>
          <w:szCs w:val="56"/>
        </w:rPr>
        <w:t>art 1</w:t>
      </w:r>
      <w:r w:rsidRPr="0073276F">
        <w:rPr>
          <w:sz w:val="56"/>
          <w:szCs w:val="56"/>
        </w:rPr>
        <w:t xml:space="preserve"> – About the report</w:t>
      </w:r>
    </w:p>
    <w:p w14:paraId="24288D0D" w14:textId="7B8ECAB6" w:rsidR="00887F23" w:rsidRDefault="00E070CE" w:rsidP="00F87859">
      <w:pPr>
        <w:pStyle w:val="Title"/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66F18BDF" wp14:editId="7BF52337">
            <wp:simplePos x="0" y="0"/>
            <wp:positionH relativeFrom="margin">
              <wp:posOffset>461645</wp:posOffset>
            </wp:positionH>
            <wp:positionV relativeFrom="paragraph">
              <wp:posOffset>495935</wp:posOffset>
            </wp:positionV>
            <wp:extent cx="4795749" cy="2557780"/>
            <wp:effectExtent l="0" t="0" r="5080" b="0"/>
            <wp:wrapNone/>
            <wp:docPr id="5" name="Picture 5" descr="A group of people playing wheelchair basketball. One team is wearing blue bibs and the other team is wearing re bibs. Someone on the blue team is shoot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749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7F11B" w14:textId="6568ABAC" w:rsidR="00887F23" w:rsidRDefault="00887F23" w:rsidP="00F87859">
      <w:pPr>
        <w:pStyle w:val="Title"/>
      </w:pPr>
    </w:p>
    <w:p w14:paraId="25A97A4B" w14:textId="77777777" w:rsidR="00887F23" w:rsidRDefault="00887F23" w:rsidP="00F87859">
      <w:pPr>
        <w:pStyle w:val="Title"/>
      </w:pPr>
    </w:p>
    <w:p w14:paraId="1D1FD82F" w14:textId="01B15650" w:rsidR="00BF6CA0" w:rsidRDefault="00BF6CA0" w:rsidP="00BF5DDC">
      <w:pPr>
        <w:pStyle w:val="Datepublished"/>
        <w:rPr>
          <w:sz w:val="24"/>
          <w:szCs w:val="24"/>
        </w:rPr>
      </w:pPr>
    </w:p>
    <w:p w14:paraId="0B48FE47" w14:textId="0A4F9AA7" w:rsidR="00BF6CA0" w:rsidRDefault="00BF6CA0" w:rsidP="00BF5DDC">
      <w:pPr>
        <w:pStyle w:val="Datepublished"/>
        <w:rPr>
          <w:sz w:val="24"/>
          <w:szCs w:val="24"/>
        </w:rPr>
      </w:pPr>
    </w:p>
    <w:p w14:paraId="2AECAD43" w14:textId="77777777" w:rsidR="00BF6CA0" w:rsidRDefault="00BF6CA0" w:rsidP="00BF5DDC">
      <w:pPr>
        <w:pStyle w:val="Datepublished"/>
        <w:rPr>
          <w:sz w:val="24"/>
          <w:szCs w:val="24"/>
        </w:rPr>
      </w:pPr>
    </w:p>
    <w:p w14:paraId="2954B8B2" w14:textId="77777777" w:rsidR="007F1909" w:rsidRDefault="007F1909" w:rsidP="00BF6CA0">
      <w:pPr>
        <w:pStyle w:val="Datepublished"/>
        <w:rPr>
          <w:b w:val="0"/>
          <w:bCs/>
          <w:sz w:val="24"/>
          <w:szCs w:val="24"/>
        </w:rPr>
      </w:pPr>
    </w:p>
    <w:p w14:paraId="38C7F37E" w14:textId="6486F733" w:rsidR="00BF6CA0" w:rsidRDefault="00BF6CA0" w:rsidP="00BF6CA0">
      <w:pPr>
        <w:pStyle w:val="Datepublished"/>
        <w:rPr>
          <w:b w:val="0"/>
          <w:bCs/>
          <w:sz w:val="24"/>
          <w:szCs w:val="24"/>
        </w:rPr>
      </w:pPr>
      <w:r>
        <w:rPr>
          <w:b w:val="0"/>
          <w:bCs/>
          <w:sz w:val="24"/>
          <w:szCs w:val="24"/>
        </w:rPr>
        <w:t xml:space="preserve">Image source: </w:t>
      </w:r>
      <w:proofErr w:type="spellStart"/>
      <w:r w:rsidR="00F53125">
        <w:rPr>
          <w:b w:val="0"/>
          <w:bCs/>
          <w:sz w:val="24"/>
          <w:szCs w:val="24"/>
        </w:rPr>
        <w:t>Parafed</w:t>
      </w:r>
      <w:proofErr w:type="spellEnd"/>
      <w:r w:rsidR="00F53125">
        <w:rPr>
          <w:b w:val="0"/>
          <w:bCs/>
          <w:sz w:val="24"/>
          <w:szCs w:val="24"/>
        </w:rPr>
        <w:t xml:space="preserve"> Bay of Plenty</w:t>
      </w:r>
    </w:p>
    <w:p w14:paraId="396C500F" w14:textId="750D6B5C" w:rsidR="00F87859" w:rsidRDefault="00570380" w:rsidP="00BF6CA0">
      <w:pPr>
        <w:pStyle w:val="Datepublished"/>
      </w:pPr>
      <w:r w:rsidRPr="007F1909">
        <w:rPr>
          <w:sz w:val="64"/>
          <w:szCs w:val="46"/>
        </w:rPr>
        <w:br/>
      </w:r>
      <w:r w:rsidR="00887F23" w:rsidRPr="00570380">
        <w:t xml:space="preserve">Published: </w:t>
      </w:r>
      <w:r w:rsidR="00E605FB">
        <w:t xml:space="preserve">July </w:t>
      </w:r>
      <w:r w:rsidR="006515E8">
        <w:t>2025</w:t>
      </w:r>
    </w:p>
    <w:p w14:paraId="722C2A36" w14:textId="77777777" w:rsidR="009C6369" w:rsidRPr="00570380" w:rsidRDefault="009C6369" w:rsidP="009C6369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235C4FC8" w14:textId="77777777" w:rsidR="009C6369" w:rsidRDefault="009C6369" w:rsidP="009C6369"/>
    <w:p w14:paraId="276D705E" w14:textId="77777777" w:rsidR="009C6369" w:rsidRDefault="009C6369" w:rsidP="009C6369">
      <w:r w:rsidRPr="00D13891">
        <w:rPr>
          <w:noProof/>
        </w:rPr>
        <w:drawing>
          <wp:anchor distT="0" distB="0" distL="114300" distR="114300" simplePos="0" relativeHeight="252001280" behindDoc="0" locked="0" layoutInCell="1" allowOverlap="1" wp14:anchorId="21B428A5" wp14:editId="36E7F6D5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7C8F48" w14:textId="77777777" w:rsidR="009C6369" w:rsidRDefault="009C6369" w:rsidP="009C6369">
      <w:r>
        <w:t>This is a long document.</w:t>
      </w:r>
    </w:p>
    <w:p w14:paraId="41917B6C" w14:textId="77777777" w:rsidR="009C6369" w:rsidRDefault="009C6369" w:rsidP="009C6369"/>
    <w:p w14:paraId="0538B5E8" w14:textId="77777777" w:rsidR="009C6369" w:rsidRDefault="009C6369" w:rsidP="009C6369"/>
    <w:p w14:paraId="6BA72653" w14:textId="77777777" w:rsidR="009C6369" w:rsidRDefault="009C6369" w:rsidP="009C6369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000256" behindDoc="1" locked="0" layoutInCell="1" allowOverlap="1" wp14:anchorId="57E44443" wp14:editId="7387AC4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590733422" name="Picture 5907334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06761BF7" w14:textId="77777777" w:rsidR="009C6369" w:rsidRDefault="009C6369" w:rsidP="009C6369"/>
    <w:p w14:paraId="7C1B9616" w14:textId="77777777" w:rsidR="009C6369" w:rsidRDefault="009C6369" w:rsidP="009C6369"/>
    <w:p w14:paraId="4959D582" w14:textId="77777777" w:rsidR="009C6369" w:rsidRDefault="009C6369" w:rsidP="009C6369">
      <w:r>
        <w:rPr>
          <w:noProof/>
        </w:rPr>
        <w:drawing>
          <wp:anchor distT="0" distB="0" distL="114300" distR="114300" simplePos="0" relativeHeight="251998208" behindDoc="0" locked="0" layoutInCell="1" allowOverlap="1" wp14:anchorId="206A0331" wp14:editId="02A0F29A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590733423" name="Picture 590733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660BE76" w14:textId="77777777" w:rsidR="009C6369" w:rsidRDefault="009C6369" w:rsidP="009C6369">
      <w:pPr>
        <w:pStyle w:val="Listtoplevel"/>
      </w:pPr>
      <w:r>
        <w:t>read it a few pages at a time</w:t>
      </w:r>
    </w:p>
    <w:p w14:paraId="18776D5E" w14:textId="77777777" w:rsidR="009C6369" w:rsidRDefault="009C6369" w:rsidP="009C6369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999232" behindDoc="0" locked="0" layoutInCell="1" allowOverlap="1" wp14:anchorId="6015C839" wp14:editId="212AD102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590733424" name="Picture 5907334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38AB60FA" w14:textId="77777777" w:rsidR="009C6369" w:rsidRDefault="009C6369" w:rsidP="009C6369">
      <w:pPr>
        <w:pStyle w:val="Listtoplevel"/>
      </w:pPr>
      <w:r>
        <w:t>have someone read it with you to support you to understand it.</w:t>
      </w:r>
    </w:p>
    <w:p w14:paraId="3A20011F" w14:textId="5173857D" w:rsidR="009C6369" w:rsidRDefault="009C6369" w:rsidP="00BF6CA0">
      <w:pPr>
        <w:pStyle w:val="Datepublished"/>
      </w:pPr>
    </w:p>
    <w:p w14:paraId="57D4FC47" w14:textId="6D061A28" w:rsidR="009C6369" w:rsidRDefault="009C6369">
      <w:pPr>
        <w:spacing w:line="240" w:lineRule="auto"/>
        <w:ind w:left="0"/>
      </w:pPr>
      <w:r>
        <w:br w:type="page"/>
      </w:r>
    </w:p>
    <w:p w14:paraId="1E265DB4" w14:textId="7BFEB9E4" w:rsidR="009C6369" w:rsidRDefault="009C6369" w:rsidP="009C6369">
      <w:pPr>
        <w:pStyle w:val="Heading1"/>
      </w:pPr>
      <w:r>
        <w:lastRenderedPageBreak/>
        <w:t>What you will find in here</w:t>
      </w:r>
    </w:p>
    <w:p w14:paraId="762E5E3B" w14:textId="6BE1E7C1" w:rsidR="009C6369" w:rsidRDefault="009C6369" w:rsidP="009C6369"/>
    <w:p w14:paraId="5484CDB9" w14:textId="3A149AF9" w:rsidR="009C6369" w:rsidRDefault="009C6369" w:rsidP="009C6369"/>
    <w:p w14:paraId="5C555656" w14:textId="438A0B23" w:rsidR="009C6369" w:rsidRDefault="00AE0E96" w:rsidP="009C6369">
      <w:pPr>
        <w:jc w:val="right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259328" behindDoc="0" locked="0" layoutInCell="1" allowOverlap="1" wp14:anchorId="4A02E326" wp14:editId="6F9E2628">
            <wp:simplePos x="0" y="0"/>
            <wp:positionH relativeFrom="column">
              <wp:posOffset>-6350</wp:posOffset>
            </wp:positionH>
            <wp:positionV relativeFrom="paragraph">
              <wp:posOffset>55245</wp:posOffset>
            </wp:positionV>
            <wp:extent cx="1371600" cy="1371600"/>
            <wp:effectExtent l="0" t="0" r="0" b="0"/>
            <wp:wrapNone/>
            <wp:docPr id="382" name="Picture 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asy Read person readin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369">
        <w:rPr>
          <w:b/>
          <w:bCs/>
        </w:rPr>
        <w:t>Page number:</w:t>
      </w:r>
    </w:p>
    <w:p w14:paraId="5FCEEB9D" w14:textId="21214457" w:rsidR="009C6369" w:rsidRDefault="009C6369" w:rsidP="009C6369">
      <w:pPr>
        <w:rPr>
          <w:b/>
          <w:bCs/>
        </w:rPr>
      </w:pPr>
    </w:p>
    <w:p w14:paraId="346BEE91" w14:textId="213E3B2B" w:rsidR="009C6369" w:rsidRDefault="009C6369" w:rsidP="009C6369">
      <w:pPr>
        <w:rPr>
          <w:b/>
          <w:bCs/>
        </w:rPr>
      </w:pPr>
    </w:p>
    <w:p w14:paraId="018F61F7" w14:textId="48BD8909" w:rsidR="009C6369" w:rsidRPr="00E00043" w:rsidRDefault="009C6369" w:rsidP="009C6369">
      <w:pPr>
        <w:pStyle w:val="contentspage"/>
      </w:pPr>
      <w:hyperlink w:anchor="_About_this_Easy" w:history="1">
        <w:r w:rsidRPr="00E00043">
          <w:rPr>
            <w:rStyle w:val="Hyperlink"/>
            <w:color w:val="auto"/>
            <w:u w:val="none"/>
          </w:rPr>
          <w:t>About this Easy Read</w:t>
        </w:r>
        <w:r w:rsidRPr="00E00043">
          <w:rPr>
            <w:rStyle w:val="Hyperlink"/>
            <w:color w:val="auto"/>
            <w:u w:val="none"/>
          </w:rPr>
          <w:tab/>
        </w:r>
      </w:hyperlink>
      <w:r w:rsidR="00AE0E96">
        <w:rPr>
          <w:rStyle w:val="Hyperlink"/>
          <w:color w:val="auto"/>
          <w:u w:val="none"/>
        </w:rPr>
        <w:t>3</w:t>
      </w:r>
    </w:p>
    <w:p w14:paraId="556C04F6" w14:textId="62EFEA43" w:rsidR="009C6369" w:rsidRPr="00E00043" w:rsidRDefault="009C6369" w:rsidP="009C6369">
      <w:pPr>
        <w:pStyle w:val="contentspage"/>
      </w:pPr>
    </w:p>
    <w:p w14:paraId="2C9544F5" w14:textId="1FB1D4E7" w:rsidR="009C6369" w:rsidRPr="00E00043" w:rsidRDefault="00AE0E96" w:rsidP="009C6369">
      <w:pPr>
        <w:pStyle w:val="contentspage"/>
      </w:pPr>
      <w:r>
        <w:rPr>
          <w:noProof/>
        </w:rPr>
        <w:drawing>
          <wp:anchor distT="0" distB="0" distL="114300" distR="114300" simplePos="0" relativeHeight="252263424" behindDoc="0" locked="0" layoutInCell="1" allowOverlap="1" wp14:anchorId="1C763D8A" wp14:editId="55350F70">
            <wp:simplePos x="0" y="0"/>
            <wp:positionH relativeFrom="column">
              <wp:posOffset>28575</wp:posOffset>
            </wp:positionH>
            <wp:positionV relativeFrom="paragraph">
              <wp:posOffset>80645</wp:posOffset>
            </wp:positionV>
            <wp:extent cx="1292225" cy="1828800"/>
            <wp:effectExtent l="19050" t="19050" r="22225" b="19050"/>
            <wp:wrapNone/>
            <wp:docPr id="435295361" name="Picture 4352953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(88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828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7A90E" w14:textId="3D7FFFCA" w:rsidR="009C6369" w:rsidRPr="00E00043" w:rsidRDefault="009C6369" w:rsidP="009C6369">
      <w:pPr>
        <w:pStyle w:val="contentspage"/>
      </w:pPr>
      <w:hyperlink w:anchor="_Why_did_Sport" w:history="1">
        <w:r w:rsidRPr="00E00043">
          <w:rPr>
            <w:rStyle w:val="Hyperlink"/>
            <w:color w:val="auto"/>
            <w:u w:val="none"/>
          </w:rPr>
          <w:t xml:space="preserve">Why did Sport NZ write </w:t>
        </w:r>
        <w:r w:rsidR="00E00043" w:rsidRPr="00E00043">
          <w:rPr>
            <w:rStyle w:val="Hyperlink"/>
            <w:color w:val="auto"/>
            <w:u w:val="none"/>
          </w:rPr>
          <w:br/>
        </w:r>
        <w:r w:rsidRPr="00E00043">
          <w:rPr>
            <w:rStyle w:val="Hyperlink"/>
            <w:color w:val="auto"/>
            <w:u w:val="none"/>
          </w:rPr>
          <w:t>this report?</w:t>
        </w:r>
        <w:r w:rsidRPr="00E00043">
          <w:rPr>
            <w:rStyle w:val="Hyperlink"/>
            <w:color w:val="auto"/>
            <w:u w:val="none"/>
          </w:rPr>
          <w:tab/>
        </w:r>
      </w:hyperlink>
      <w:r w:rsidR="00B5327B">
        <w:rPr>
          <w:rStyle w:val="Hyperlink"/>
          <w:color w:val="auto"/>
          <w:u w:val="none"/>
        </w:rPr>
        <w:t>8</w:t>
      </w:r>
    </w:p>
    <w:p w14:paraId="2E6ECE84" w14:textId="7A71E837" w:rsidR="009C6369" w:rsidRPr="00E00043" w:rsidRDefault="009C6369" w:rsidP="009C6369">
      <w:pPr>
        <w:pStyle w:val="contentspage"/>
      </w:pPr>
    </w:p>
    <w:p w14:paraId="42DEF9F8" w14:textId="2CA5FD7F" w:rsidR="009C6369" w:rsidRPr="00E00043" w:rsidRDefault="009C6369" w:rsidP="009C6369">
      <w:pPr>
        <w:pStyle w:val="contentspage"/>
      </w:pPr>
    </w:p>
    <w:p w14:paraId="505227DF" w14:textId="5D709C41" w:rsidR="009C6369" w:rsidRPr="00E00043" w:rsidRDefault="009C6369" w:rsidP="009C6369">
      <w:pPr>
        <w:pStyle w:val="contentspage"/>
      </w:pPr>
      <w:hyperlink w:anchor="_What_did_the" w:history="1">
        <w:r w:rsidRPr="00E00043">
          <w:rPr>
            <w:rStyle w:val="Hyperlink"/>
            <w:color w:val="auto"/>
            <w:u w:val="none"/>
          </w:rPr>
          <w:t>What did the report find out?</w:t>
        </w:r>
        <w:r w:rsidRPr="00E00043">
          <w:rPr>
            <w:rStyle w:val="Hyperlink"/>
            <w:color w:val="auto"/>
            <w:u w:val="none"/>
          </w:rPr>
          <w:tab/>
          <w:t>1</w:t>
        </w:r>
      </w:hyperlink>
      <w:r w:rsidR="009A5E86">
        <w:t>5</w:t>
      </w:r>
    </w:p>
    <w:p w14:paraId="4E25B590" w14:textId="40E4A083" w:rsidR="00F93938" w:rsidRDefault="00AE0E96" w:rsidP="00F93938">
      <w:pPr>
        <w:pStyle w:val="contentspage"/>
        <w:ind w:left="0"/>
      </w:pPr>
      <w:r>
        <w:rPr>
          <w:noProof/>
        </w:rPr>
        <w:drawing>
          <wp:anchor distT="0" distB="0" distL="114300" distR="114300" simplePos="0" relativeHeight="252310528" behindDoc="0" locked="0" layoutInCell="1" allowOverlap="1" wp14:anchorId="5D073732" wp14:editId="0C73E56C">
            <wp:simplePos x="0" y="0"/>
            <wp:positionH relativeFrom="column">
              <wp:posOffset>-6350</wp:posOffset>
            </wp:positionH>
            <wp:positionV relativeFrom="paragraph">
              <wp:posOffset>149860</wp:posOffset>
            </wp:positionV>
            <wp:extent cx="1371600" cy="1371600"/>
            <wp:effectExtent l="0" t="0" r="0" b="0"/>
            <wp:wrapNone/>
            <wp:docPr id="435295371" name="Picture 435295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1" name="email writ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8DA66" w14:textId="5241C9B9" w:rsidR="009C6369" w:rsidRPr="00E00043" w:rsidRDefault="009C6369" w:rsidP="00F93938">
      <w:pPr>
        <w:pStyle w:val="contentspage"/>
        <w:ind w:left="0"/>
      </w:pPr>
    </w:p>
    <w:p w14:paraId="593E6CC1" w14:textId="332AF59B" w:rsidR="009C6369" w:rsidRPr="00E00043" w:rsidRDefault="009C6369" w:rsidP="009C6369">
      <w:pPr>
        <w:pStyle w:val="contentspage"/>
      </w:pPr>
      <w:hyperlink w:anchor="_Where_to_find" w:history="1">
        <w:r w:rsidRPr="00E00043">
          <w:rPr>
            <w:rStyle w:val="Hyperlink"/>
            <w:color w:val="auto"/>
            <w:u w:val="none"/>
          </w:rPr>
          <w:t>Where to find more information</w:t>
        </w:r>
        <w:r w:rsidRPr="00E00043">
          <w:rPr>
            <w:rStyle w:val="Hyperlink"/>
            <w:color w:val="auto"/>
            <w:u w:val="none"/>
          </w:rPr>
          <w:tab/>
        </w:r>
        <w:r w:rsidR="00AE0E96">
          <w:rPr>
            <w:rStyle w:val="Hyperlink"/>
            <w:color w:val="auto"/>
            <w:u w:val="none"/>
          </w:rPr>
          <w:t>3</w:t>
        </w:r>
      </w:hyperlink>
      <w:r w:rsidR="009A5E86">
        <w:t>9</w:t>
      </w:r>
    </w:p>
    <w:p w14:paraId="694D3C2E" w14:textId="10976214" w:rsidR="009C6369" w:rsidRPr="009C6369" w:rsidRDefault="009C6369" w:rsidP="009C6369">
      <w:pPr>
        <w:pStyle w:val="BodyText"/>
      </w:pPr>
    </w:p>
    <w:p w14:paraId="632F5D53" w14:textId="77777777" w:rsidR="009C6369" w:rsidRDefault="009C636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A7FC595" w14:textId="4EEFDE48" w:rsidR="006515E8" w:rsidRDefault="006515E8" w:rsidP="006515E8">
      <w:pPr>
        <w:pStyle w:val="Heading1"/>
      </w:pPr>
      <w:bookmarkStart w:id="0" w:name="_About_this_Easy"/>
      <w:bookmarkEnd w:id="0"/>
      <w:r>
        <w:lastRenderedPageBreak/>
        <w:t>About this Easy Read</w:t>
      </w:r>
    </w:p>
    <w:p w14:paraId="40E46C39" w14:textId="021BB208" w:rsidR="006515E8" w:rsidRDefault="00BF6CA0" w:rsidP="006515E8">
      <w:r>
        <w:rPr>
          <w:noProof/>
        </w:rPr>
        <w:drawing>
          <wp:anchor distT="0" distB="0" distL="114300" distR="114300" simplePos="0" relativeHeight="251932672" behindDoc="0" locked="0" layoutInCell="1" allowOverlap="1" wp14:anchorId="12D80553" wp14:editId="4A35C92F">
            <wp:simplePos x="0" y="0"/>
            <wp:positionH relativeFrom="column">
              <wp:posOffset>0</wp:posOffset>
            </wp:positionH>
            <wp:positionV relativeFrom="paragraph">
              <wp:posOffset>248285</wp:posOffset>
            </wp:positionV>
            <wp:extent cx="1371600" cy="13716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asy Read person readin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FCD70" w14:textId="4631DDED" w:rsidR="006515E8" w:rsidRDefault="006515E8" w:rsidP="006515E8"/>
    <w:p w14:paraId="22DFE33F" w14:textId="4D7E794D" w:rsidR="006515E8" w:rsidRDefault="006515E8" w:rsidP="006515E8">
      <w:r>
        <w:t xml:space="preserve">This Easy Read is a </w:t>
      </w:r>
      <w:r>
        <w:rPr>
          <w:b/>
          <w:bCs/>
        </w:rPr>
        <w:t>summary</w:t>
      </w:r>
      <w:r>
        <w:t xml:space="preserve"> of a longer report.</w:t>
      </w:r>
    </w:p>
    <w:p w14:paraId="48CF0310" w14:textId="77777777" w:rsidR="006515E8" w:rsidRDefault="006515E8" w:rsidP="006515E8"/>
    <w:p w14:paraId="716AFA96" w14:textId="3054C1B9" w:rsidR="006515E8" w:rsidRDefault="00BF6CA0" w:rsidP="006515E8">
      <w:r>
        <w:rPr>
          <w:noProof/>
        </w:rPr>
        <w:drawing>
          <wp:anchor distT="0" distB="0" distL="114300" distR="114300" simplePos="0" relativeHeight="251933696" behindDoc="0" locked="0" layoutInCell="1" allowOverlap="1" wp14:anchorId="24774986" wp14:editId="75013406">
            <wp:simplePos x="0" y="0"/>
            <wp:positionH relativeFrom="column">
              <wp:posOffset>-114300</wp:posOffset>
            </wp:positionH>
            <wp:positionV relativeFrom="paragraph">
              <wp:posOffset>280035</wp:posOffset>
            </wp:positionV>
            <wp:extent cx="1631950" cy="1631950"/>
            <wp:effectExtent l="0" t="0" r="0" b="635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list summary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15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097B298A" wp14:editId="53091953">
                <wp:simplePos x="0" y="0"/>
                <wp:positionH relativeFrom="margin">
                  <wp:posOffset>2171700</wp:posOffset>
                </wp:positionH>
                <wp:positionV relativeFrom="paragraph">
                  <wp:posOffset>210185</wp:posOffset>
                </wp:positionV>
                <wp:extent cx="3557270" cy="1828800"/>
                <wp:effectExtent l="0" t="0" r="508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54F85D" id="Rectangle 1" o:spid="_x0000_s1026" style="position:absolute;margin-left:171pt;margin-top:16.55pt;width:280.1pt;height:2in;z-index:-25148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2704F2EE" w14:textId="6B8033EB" w:rsidR="006515E8" w:rsidRDefault="006515E8" w:rsidP="006515E8">
      <w:r>
        <w:t xml:space="preserve">A </w:t>
      </w:r>
      <w:r>
        <w:rPr>
          <w:b/>
          <w:bCs/>
        </w:rPr>
        <w:t>summary</w:t>
      </w:r>
      <w:r>
        <w:t>:</w:t>
      </w:r>
    </w:p>
    <w:p w14:paraId="6E4459AF" w14:textId="308976F5" w:rsidR="006515E8" w:rsidRDefault="006515E8" w:rsidP="006515E8">
      <w:pPr>
        <w:pStyle w:val="Listtoplevel"/>
      </w:pPr>
      <w:r>
        <w:t>is shorter than the full report</w:t>
      </w:r>
    </w:p>
    <w:p w14:paraId="33AB0024" w14:textId="3C4030B8" w:rsidR="006515E8" w:rsidRDefault="006515E8" w:rsidP="006515E8">
      <w:pPr>
        <w:pStyle w:val="Listtoplevel"/>
      </w:pPr>
      <w:r>
        <w:t>tells you the main ideas.</w:t>
      </w:r>
    </w:p>
    <w:p w14:paraId="7CD72E6F" w14:textId="1984CBED" w:rsidR="006515E8" w:rsidRDefault="006515E8" w:rsidP="006515E8">
      <w:pPr>
        <w:ind w:left="0"/>
      </w:pPr>
    </w:p>
    <w:p w14:paraId="0BE04724" w14:textId="1D974B9D" w:rsidR="006515E8" w:rsidRDefault="006515E8" w:rsidP="006515E8"/>
    <w:p w14:paraId="7C253C40" w14:textId="503C78C3" w:rsidR="00052261" w:rsidRDefault="00BF6CA0" w:rsidP="006515E8">
      <w:r>
        <w:rPr>
          <w:noProof/>
        </w:rPr>
        <w:drawing>
          <wp:anchor distT="0" distB="0" distL="114300" distR="114300" simplePos="0" relativeHeight="251934720" behindDoc="0" locked="0" layoutInCell="1" allowOverlap="1" wp14:anchorId="4D7FA271" wp14:editId="7FF855D1">
            <wp:simplePos x="0" y="0"/>
            <wp:positionH relativeFrom="column">
              <wp:posOffset>114300</wp:posOffset>
            </wp:positionH>
            <wp:positionV relativeFrom="paragraph">
              <wp:posOffset>99209</wp:posOffset>
            </wp:positionV>
            <wp:extent cx="1534900" cy="2171700"/>
            <wp:effectExtent l="19050" t="19050" r="27305" b="1905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(88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900" cy="2171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261">
        <w:t xml:space="preserve">The report is called </w:t>
      </w:r>
      <w:r w:rsidR="00052261">
        <w:rPr>
          <w:b/>
          <w:bCs/>
        </w:rPr>
        <w:t>The future of sport and recreation for disabled New Zealanders</w:t>
      </w:r>
      <w:r w:rsidR="00052261">
        <w:t>.</w:t>
      </w:r>
    </w:p>
    <w:p w14:paraId="3516FF0C" w14:textId="4B91B31E" w:rsidR="00052261" w:rsidRDefault="00052261" w:rsidP="006515E8"/>
    <w:p w14:paraId="03C9B8D2" w14:textId="6453EC15" w:rsidR="00052261" w:rsidRDefault="001C7155" w:rsidP="006515E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53581810" wp14:editId="48BD3ACF">
                <wp:simplePos x="0" y="0"/>
                <wp:positionH relativeFrom="margin">
                  <wp:posOffset>2171700</wp:posOffset>
                </wp:positionH>
                <wp:positionV relativeFrom="paragraph">
                  <wp:posOffset>183515</wp:posOffset>
                </wp:positionV>
                <wp:extent cx="3557270" cy="914400"/>
                <wp:effectExtent l="0" t="0" r="5080" b="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FE719" id="Rectangle 7" o:spid="_x0000_s1026" style="position:absolute;margin-left:171pt;margin-top:14.45pt;width:280.1pt;height:1in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" fillcolor="#ffe599 [1303]" stroked="f" strokeweight="1pt">
                <w10:wrap anchorx="margin"/>
              </v:rect>
            </w:pict>
          </mc:Fallback>
        </mc:AlternateContent>
      </w:r>
    </w:p>
    <w:p w14:paraId="3472C32A" w14:textId="64F8EA01" w:rsidR="00052261" w:rsidRDefault="00052261" w:rsidP="006515E8">
      <w:r>
        <w:t xml:space="preserve">In this Easy Read we call this report </w:t>
      </w:r>
      <w:r>
        <w:rPr>
          <w:b/>
          <w:bCs/>
        </w:rPr>
        <w:t xml:space="preserve">the report </w:t>
      </w:r>
      <w:r>
        <w:t>for short.</w:t>
      </w:r>
    </w:p>
    <w:p w14:paraId="46D62D29" w14:textId="69B93600" w:rsidR="00052261" w:rsidRDefault="00052261" w:rsidP="006515E8"/>
    <w:p w14:paraId="12FECAAE" w14:textId="77777777" w:rsidR="00052261" w:rsidRPr="00052261" w:rsidRDefault="00052261" w:rsidP="006515E8"/>
    <w:p w14:paraId="06BAD629" w14:textId="6ECA49AC" w:rsidR="00705C68" w:rsidRDefault="001E5436" w:rsidP="006515E8">
      <w:r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1" wp14:anchorId="6660B385" wp14:editId="56D3372B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371600" cy="13716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C68">
        <w:t xml:space="preserve">You can read the full report on this </w:t>
      </w:r>
      <w:r w:rsidR="00705C68">
        <w:rPr>
          <w:b/>
          <w:bCs/>
        </w:rPr>
        <w:t>website</w:t>
      </w:r>
      <w:r w:rsidR="00705C68">
        <w:t>:</w:t>
      </w:r>
    </w:p>
    <w:p w14:paraId="7DE19648" w14:textId="6D479920" w:rsidR="00705C68" w:rsidRDefault="00705C68" w:rsidP="006515E8"/>
    <w:p w14:paraId="021D0351" w14:textId="603DA9D6" w:rsidR="00705C68" w:rsidRPr="00F53125" w:rsidRDefault="008A58DB" w:rsidP="006515E8">
      <w:pPr>
        <w:rPr>
          <w:b/>
          <w:bCs/>
        </w:rPr>
      </w:pPr>
      <w:r w:rsidRPr="00F53125">
        <w:rPr>
          <w:b/>
          <w:bCs/>
          <w:noProof/>
        </w:rPr>
        <w:drawing>
          <wp:anchor distT="0" distB="0" distL="114300" distR="114300" simplePos="0" relativeHeight="252280832" behindDoc="0" locked="0" layoutInCell="1" allowOverlap="1" wp14:anchorId="01632176" wp14:editId="57AE5A83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1030605" cy="1320800"/>
            <wp:effectExtent l="0" t="0" r="0" b="0"/>
            <wp:wrapNone/>
            <wp:docPr id="1786680986" name="Picture 1786680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Not Easy Read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22" w:history="1">
        <w:r w:rsidR="00F53125" w:rsidRPr="00F53125">
          <w:rPr>
            <w:rStyle w:val="Hyperlink"/>
            <w:b/>
            <w:bCs/>
            <w:noProof/>
            <w:color w:val="auto"/>
            <w:u w:val="none"/>
          </w:rPr>
          <w:t>https://tinyurl.com/5a6vu7jk</w:t>
        </w:r>
      </w:hyperlink>
      <w:r w:rsidR="00F53125" w:rsidRPr="00F53125">
        <w:rPr>
          <w:b/>
          <w:bCs/>
          <w:noProof/>
        </w:rPr>
        <w:t xml:space="preserve"> </w:t>
      </w:r>
      <w:r w:rsidR="00F53125" w:rsidRPr="00F53125">
        <w:rPr>
          <w:b/>
          <w:bCs/>
        </w:rPr>
        <w:t xml:space="preserve"> </w:t>
      </w:r>
    </w:p>
    <w:p w14:paraId="72AFD755" w14:textId="1971F7D4" w:rsidR="00705C68" w:rsidRDefault="00705C68" w:rsidP="006515E8"/>
    <w:p w14:paraId="33505590" w14:textId="77777777" w:rsidR="0073276F" w:rsidRDefault="0073276F" w:rsidP="006515E8"/>
    <w:p w14:paraId="2129AC07" w14:textId="570E1D7B" w:rsidR="008A58DB" w:rsidRDefault="008A58DB" w:rsidP="00F93938">
      <w:r>
        <w:t xml:space="preserve">The full report is </w:t>
      </w:r>
      <w:r>
        <w:rPr>
          <w:b/>
          <w:bCs/>
        </w:rPr>
        <w:t xml:space="preserve">not </w:t>
      </w:r>
      <w:r>
        <w:t>in Easy Read.</w:t>
      </w:r>
    </w:p>
    <w:p w14:paraId="59528281" w14:textId="4D6574FD" w:rsidR="00A402FE" w:rsidRDefault="00A402FE" w:rsidP="001C7155"/>
    <w:p w14:paraId="1FCC891D" w14:textId="418A74FC" w:rsidR="008A58DB" w:rsidRDefault="008A58DB" w:rsidP="001C7155">
      <w:r>
        <w:rPr>
          <w:noProof/>
        </w:rPr>
        <w:drawing>
          <wp:anchor distT="0" distB="0" distL="114300" distR="114300" simplePos="0" relativeHeight="251936768" behindDoc="0" locked="0" layoutInCell="1" allowOverlap="1" wp14:anchorId="478A7FAB" wp14:editId="7ECE9EC8">
            <wp:simplePos x="0" y="0"/>
            <wp:positionH relativeFrom="column">
              <wp:posOffset>177800</wp:posOffset>
            </wp:positionH>
            <wp:positionV relativeFrom="paragraph">
              <wp:posOffset>281940</wp:posOffset>
            </wp:positionV>
            <wp:extent cx="1031240" cy="1257300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port NZ Translation Stack Full Black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1D617" w14:textId="265BCDE0" w:rsidR="006515E8" w:rsidRPr="00705C68" w:rsidRDefault="006515E8" w:rsidP="001C7155">
      <w:r>
        <w:t xml:space="preserve">The report is by </w:t>
      </w:r>
      <w:r w:rsidR="008B3CDD">
        <w:br/>
      </w:r>
      <w:r w:rsidRPr="0073276F">
        <w:rPr>
          <w:b/>
          <w:bCs/>
        </w:rPr>
        <w:t>Sport New Zealand Ihi Aotearoa</w:t>
      </w:r>
      <w:r>
        <w:t>.</w:t>
      </w:r>
    </w:p>
    <w:p w14:paraId="00B52BD6" w14:textId="77777777" w:rsidR="006515E8" w:rsidRDefault="006515E8" w:rsidP="001C7155"/>
    <w:p w14:paraId="509FF125" w14:textId="0DC9728A" w:rsidR="006515E8" w:rsidRDefault="001C7155" w:rsidP="001C715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19B61531" wp14:editId="10174BE4">
                <wp:simplePos x="0" y="0"/>
                <wp:positionH relativeFrom="margin">
                  <wp:posOffset>2171700</wp:posOffset>
                </wp:positionH>
                <wp:positionV relativeFrom="paragraph">
                  <wp:posOffset>277495</wp:posOffset>
                </wp:positionV>
                <wp:extent cx="3557270" cy="3816350"/>
                <wp:effectExtent l="0" t="0" r="5080" b="0"/>
                <wp:wrapNone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16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934F35" id="Rectangle 2" o:spid="_x0000_s1026" style="position:absolute;margin-left:171pt;margin-top:21.85pt;width:280.1pt;height:300.5pt;z-index:-25148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</w:p>
    <w:p w14:paraId="0B59F903" w14:textId="1C211F34" w:rsidR="006515E8" w:rsidRDefault="001E5436" w:rsidP="001C7155">
      <w:r w:rsidRPr="0073276F">
        <w:rPr>
          <w:b/>
          <w:bCs/>
          <w:noProof/>
        </w:rPr>
        <w:drawing>
          <wp:anchor distT="0" distB="0" distL="114300" distR="114300" simplePos="0" relativeHeight="251937792" behindDoc="0" locked="0" layoutInCell="1" allowOverlap="1" wp14:anchorId="3EE902F7" wp14:editId="4F836536">
            <wp:simplePos x="0" y="0"/>
            <wp:positionH relativeFrom="column">
              <wp:posOffset>1905</wp:posOffset>
            </wp:positionH>
            <wp:positionV relativeFrom="paragraph">
              <wp:posOffset>666750</wp:posOffset>
            </wp:positionV>
            <wp:extent cx="1828800" cy="18288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adminton sport recreation play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5E8" w:rsidRPr="0073276F">
        <w:rPr>
          <w:b/>
          <w:bCs/>
        </w:rPr>
        <w:t>Sport New Zealand Ihi Aotearoa</w:t>
      </w:r>
      <w:r w:rsidR="006515E8">
        <w:t xml:space="preserve"> </w:t>
      </w:r>
      <w:r w:rsidR="001C7155">
        <w:br/>
      </w:r>
      <w:r w:rsidR="006515E8">
        <w:t xml:space="preserve">is </w:t>
      </w:r>
      <w:r w:rsidR="00705C68">
        <w:t>the part of the Government in charge of making sure everyone in Aotearoa New Zealand can</w:t>
      </w:r>
      <w:r w:rsidR="00F53125">
        <w:t xml:space="preserve"> take part in</w:t>
      </w:r>
      <w:r w:rsidR="00705C68">
        <w:t>:</w:t>
      </w:r>
    </w:p>
    <w:p w14:paraId="7A944061" w14:textId="77777777" w:rsidR="00F53125" w:rsidRDefault="00705C68" w:rsidP="00705C68">
      <w:pPr>
        <w:pStyle w:val="Listtoplevel"/>
      </w:pPr>
      <w:r>
        <w:t xml:space="preserve">play </w:t>
      </w:r>
    </w:p>
    <w:p w14:paraId="3E5BC229" w14:textId="02CFD7BE" w:rsidR="00705C68" w:rsidRDefault="00705C68" w:rsidP="00705C68">
      <w:pPr>
        <w:pStyle w:val="Listtoplevel"/>
      </w:pPr>
      <w:r>
        <w:t>sport</w:t>
      </w:r>
    </w:p>
    <w:p w14:paraId="49AAF985" w14:textId="288846AA" w:rsidR="00705C68" w:rsidRDefault="00705C68" w:rsidP="00705C68">
      <w:pPr>
        <w:pStyle w:val="Listtoplevel"/>
      </w:pPr>
      <w:r>
        <w:rPr>
          <w:b/>
          <w:bCs/>
        </w:rPr>
        <w:t>active recreation</w:t>
      </w:r>
      <w:r>
        <w:t xml:space="preserve">. </w:t>
      </w:r>
    </w:p>
    <w:p w14:paraId="0EF3C7DD" w14:textId="4F2D69EC" w:rsidR="00705C68" w:rsidRDefault="00705C68" w:rsidP="00705C68"/>
    <w:p w14:paraId="0FA82BA1" w14:textId="1C455156" w:rsidR="00705C68" w:rsidRDefault="00F53125" w:rsidP="008A58DB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6FCAAA4E" wp14:editId="1517DCEE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830675" cy="114300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kayak exercise sea river adventure outdoors recreation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6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481FBBB6" wp14:editId="7DC2CBC5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7DD56E" id="Rectangle 3" o:spid="_x0000_s1026" style="position:absolute;margin-left:171pt;margin-top:-9pt;width:280.1pt;height:63pt;z-index:-25148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705C68">
        <w:rPr>
          <w:b/>
          <w:bCs/>
        </w:rPr>
        <w:t>Recreation</w:t>
      </w:r>
      <w:r w:rsidR="00705C68">
        <w:t xml:space="preserve"> means things you do for fun.</w:t>
      </w:r>
    </w:p>
    <w:p w14:paraId="7968FBC3" w14:textId="4B8F5622" w:rsidR="00F53125" w:rsidRDefault="00F53125" w:rsidP="008A58DB"/>
    <w:p w14:paraId="54E83E93" w14:textId="7B5E80A9" w:rsidR="00F53125" w:rsidRDefault="00303B57" w:rsidP="008A58DB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57E5FF04" wp14:editId="737AC79B">
                <wp:simplePos x="0" y="0"/>
                <wp:positionH relativeFrom="margin">
                  <wp:align>right</wp:align>
                </wp:positionH>
                <wp:positionV relativeFrom="paragraph">
                  <wp:posOffset>243840</wp:posOffset>
                </wp:positionV>
                <wp:extent cx="3557270" cy="5467350"/>
                <wp:effectExtent l="0" t="0" r="5080" b="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5467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B1C94" id="Rectangle 4" o:spid="_x0000_s1026" alt="&quot;&quot;" style="position:absolute;margin-left:228.9pt;margin-top:19.2pt;width:280.1pt;height:430.5pt;z-index:-251481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  <w:r w:rsidR="00F53125" w:rsidRPr="00F53125">
        <w:rPr>
          <w:b/>
          <w:bCs/>
          <w:noProof/>
        </w:rPr>
        <w:drawing>
          <wp:anchor distT="0" distB="0" distL="114300" distR="114300" simplePos="0" relativeHeight="251940864" behindDoc="0" locked="0" layoutInCell="1" allowOverlap="1" wp14:anchorId="49EEDF5C" wp14:editId="7BDE2AAB">
            <wp:simplePos x="0" y="0"/>
            <wp:positionH relativeFrom="column">
              <wp:posOffset>114301</wp:posOffset>
            </wp:positionH>
            <wp:positionV relativeFrom="paragraph">
              <wp:posOffset>320040</wp:posOffset>
            </wp:positionV>
            <wp:extent cx="1487686" cy="2171700"/>
            <wp:effectExtent l="0" t="0" r="0" b="0"/>
            <wp:wrapNone/>
            <wp:docPr id="590733377" name="Picture 5907333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7" name="tramping hiking exercise outdoor recreation bush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983" cy="2173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Hlk204602092"/>
    </w:p>
    <w:p w14:paraId="41667092" w14:textId="6635BB91" w:rsidR="008B3CDD" w:rsidRDefault="00F53125" w:rsidP="008B3CDD">
      <w:r>
        <w:t xml:space="preserve">Here </w:t>
      </w:r>
      <w:r>
        <w:rPr>
          <w:b/>
          <w:bCs/>
        </w:rPr>
        <w:t>a</w:t>
      </w:r>
      <w:r w:rsidR="00705C68">
        <w:rPr>
          <w:b/>
          <w:bCs/>
        </w:rPr>
        <w:t>ctive recreation</w:t>
      </w:r>
      <w:r w:rsidR="00705C68">
        <w:t xml:space="preserve"> </w:t>
      </w:r>
      <w:r>
        <w:t>means physical activities</w:t>
      </w:r>
      <w:r w:rsidR="00705C68">
        <w:t xml:space="preserve"> like</w:t>
      </w:r>
      <w:r w:rsidR="008B3CDD">
        <w:t>:</w:t>
      </w:r>
    </w:p>
    <w:p w14:paraId="6629BE8B" w14:textId="0FD9E300" w:rsidR="00705C68" w:rsidRPr="00F53125" w:rsidRDefault="00F53125" w:rsidP="00F53125">
      <w:pPr>
        <w:pStyle w:val="Listtoplevel"/>
        <w:rPr>
          <w:b/>
          <w:bCs/>
        </w:rPr>
      </w:pPr>
      <w:r>
        <w:t>walking</w:t>
      </w:r>
    </w:p>
    <w:p w14:paraId="38503D45" w14:textId="57A98120" w:rsidR="00F53125" w:rsidRPr="00F53125" w:rsidRDefault="00F53125" w:rsidP="00F53125">
      <w:pPr>
        <w:pStyle w:val="Listtoplevel"/>
        <w:rPr>
          <w:b/>
          <w:bCs/>
        </w:rPr>
      </w:pPr>
      <w:r>
        <w:t>running</w:t>
      </w:r>
    </w:p>
    <w:p w14:paraId="798B770B" w14:textId="524CF37B" w:rsidR="00F53125" w:rsidRPr="00F53125" w:rsidRDefault="00F53125" w:rsidP="00F53125">
      <w:pPr>
        <w:pStyle w:val="Listtoplevel"/>
        <w:rPr>
          <w:b/>
          <w:bCs/>
        </w:rPr>
      </w:pPr>
      <w:r>
        <w:rPr>
          <w:lang w:val="en-NZ" w:eastAsia="en-NZ"/>
        </w:rPr>
        <w:drawing>
          <wp:anchor distT="0" distB="0" distL="114300" distR="114300" simplePos="0" relativeHeight="251939840" behindDoc="0" locked="0" layoutInCell="1" allowOverlap="1" wp14:anchorId="6663277C" wp14:editId="0A5F0F64">
            <wp:simplePos x="0" y="0"/>
            <wp:positionH relativeFrom="column">
              <wp:posOffset>-19050</wp:posOffset>
            </wp:positionH>
            <wp:positionV relativeFrom="paragraph">
              <wp:posOffset>216535</wp:posOffset>
            </wp:positionV>
            <wp:extent cx="1733550" cy="1733550"/>
            <wp:effectExtent l="0" t="0" r="0" b="0"/>
            <wp:wrapNone/>
            <wp:docPr id="590733376" name="Picture 5907333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6" name="Swimming sport recreation fitness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swimming</w:t>
      </w:r>
    </w:p>
    <w:p w14:paraId="2E7C4032" w14:textId="03546751" w:rsidR="00F53125" w:rsidRPr="00F53125" w:rsidRDefault="00F53125" w:rsidP="00F53125">
      <w:pPr>
        <w:pStyle w:val="Listtoplevel"/>
        <w:rPr>
          <w:b/>
          <w:bCs/>
        </w:rPr>
      </w:pPr>
      <w:r>
        <w:t>cycling</w:t>
      </w:r>
    </w:p>
    <w:p w14:paraId="7B9E6884" w14:textId="1927FF91" w:rsidR="00F53125" w:rsidRPr="00F53125" w:rsidRDefault="00F53125" w:rsidP="00F53125">
      <w:pPr>
        <w:pStyle w:val="Listtoplevel"/>
        <w:rPr>
          <w:b/>
          <w:bCs/>
        </w:rPr>
      </w:pPr>
      <w:r>
        <w:t>fishing</w:t>
      </w:r>
    </w:p>
    <w:p w14:paraId="4E1D9C88" w14:textId="2E840A69" w:rsidR="00F53125" w:rsidRPr="00F53125" w:rsidRDefault="00F53125" w:rsidP="00F53125">
      <w:pPr>
        <w:pStyle w:val="Listtoplevel"/>
        <w:rPr>
          <w:b/>
          <w:bCs/>
        </w:rPr>
      </w:pPr>
      <w:r>
        <w:drawing>
          <wp:anchor distT="0" distB="0" distL="114300" distR="114300" simplePos="0" relativeHeight="252314624" behindDoc="0" locked="0" layoutInCell="1" allowOverlap="1" wp14:anchorId="68373FFF" wp14:editId="5B0282C1">
            <wp:simplePos x="0" y="0"/>
            <wp:positionH relativeFrom="column">
              <wp:posOffset>0</wp:posOffset>
            </wp:positionH>
            <wp:positionV relativeFrom="paragraph">
              <wp:posOffset>38735</wp:posOffset>
            </wp:positionV>
            <wp:extent cx="1485900" cy="1485900"/>
            <wp:effectExtent l="0" t="0" r="0" b="0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eights man fitness strong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yoga</w:t>
      </w:r>
    </w:p>
    <w:p w14:paraId="2E9C2E87" w14:textId="50B01E6D" w:rsidR="00F53125" w:rsidRPr="00F53125" w:rsidRDefault="00303B57" w:rsidP="00F53125">
      <w:pPr>
        <w:pStyle w:val="Listtoplevel"/>
        <w:rPr>
          <w:b/>
          <w:bCs/>
        </w:rPr>
      </w:pPr>
      <w:r>
        <w:t>going to the gym</w:t>
      </w:r>
      <w:r w:rsidR="00F53125">
        <w:t xml:space="preserve">. </w:t>
      </w:r>
    </w:p>
    <w:p w14:paraId="238698A5" w14:textId="50A1BE87" w:rsidR="00F53125" w:rsidRDefault="001F590E" w:rsidP="00705C68">
      <w:r>
        <w:rPr>
          <w:noProof/>
        </w:rPr>
        <w:drawing>
          <wp:anchor distT="0" distB="0" distL="114300" distR="114300" simplePos="0" relativeHeight="252315648" behindDoc="0" locked="0" layoutInCell="1" allowOverlap="1" wp14:anchorId="567C5D0E" wp14:editId="61322000">
            <wp:simplePos x="0" y="0"/>
            <wp:positionH relativeFrom="column">
              <wp:posOffset>0</wp:posOffset>
            </wp:positionH>
            <wp:positionV relativeFrom="paragraph">
              <wp:posOffset>293370</wp:posOffset>
            </wp:positionV>
            <wp:extent cx="1714500" cy="171450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ide bicycle bike sport recreation cycle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C0B50" w14:textId="6458C70E" w:rsidR="00705C68" w:rsidRDefault="001C7155" w:rsidP="00705C6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0F39B99B" wp14:editId="3503BBDC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57270" cy="1143000"/>
                <wp:effectExtent l="0" t="0" r="508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EEFF4" id="Rectangle 6" o:spid="_x0000_s1026" alt="&quot;&quot;" style="position:absolute;margin-left:171pt;margin-top:18.25pt;width:280.1pt;height:90pt;z-index:-25147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" fillcolor="#ffe599 [1303]" stroked="f" strokeweight="1pt">
                <w10:wrap anchorx="margin"/>
              </v:rect>
            </w:pict>
          </mc:Fallback>
        </mc:AlternateContent>
      </w:r>
    </w:p>
    <w:p w14:paraId="024FD77E" w14:textId="75EC876F" w:rsidR="00F93938" w:rsidRDefault="00705C68" w:rsidP="001F590E">
      <w:r>
        <w:t xml:space="preserve">In this Easy Read we call </w:t>
      </w:r>
      <w:r w:rsidR="008B3CDD">
        <w:br/>
      </w:r>
      <w:r>
        <w:t xml:space="preserve">Sport New Zealand Ihi Aotearoa </w:t>
      </w:r>
      <w:r>
        <w:rPr>
          <w:b/>
          <w:bCs/>
        </w:rPr>
        <w:t xml:space="preserve">Sport </w:t>
      </w:r>
      <w:r w:rsidR="008B3CDD">
        <w:rPr>
          <w:b/>
          <w:bCs/>
        </w:rPr>
        <w:t>NZ</w:t>
      </w:r>
      <w:r>
        <w:rPr>
          <w:b/>
          <w:bCs/>
        </w:rPr>
        <w:t xml:space="preserve"> </w:t>
      </w:r>
      <w:r>
        <w:t>for short.</w:t>
      </w:r>
      <w:r w:rsidR="001C7155" w:rsidRPr="001C7155">
        <w:rPr>
          <w:noProof/>
          <w:lang w:val="en-NZ" w:eastAsia="en-NZ"/>
        </w:rPr>
        <w:t xml:space="preserve"> </w:t>
      </w:r>
    </w:p>
    <w:bookmarkStart w:id="2" w:name="_Hlk202121814"/>
    <w:bookmarkEnd w:id="1"/>
    <w:p w14:paraId="0E338718" w14:textId="3CD961D1" w:rsidR="009A5E86" w:rsidRDefault="009A5E86" w:rsidP="00F93938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328960" behindDoc="1" locked="0" layoutInCell="1" allowOverlap="1" wp14:anchorId="737C9DF9" wp14:editId="67587A33">
                <wp:simplePos x="0" y="0"/>
                <wp:positionH relativeFrom="margin">
                  <wp:align>right</wp:align>
                </wp:positionH>
                <wp:positionV relativeFrom="paragraph">
                  <wp:posOffset>-28575</wp:posOffset>
                </wp:positionV>
                <wp:extent cx="3557270" cy="4152900"/>
                <wp:effectExtent l="0" t="0" r="5080" b="0"/>
                <wp:wrapNone/>
                <wp:docPr id="2038156926" name="Rectangle 20381569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152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70D5DB" id="Rectangle 2038156926" o:spid="_x0000_s1026" alt="&quot;&quot;" style="position:absolute;margin-left:228.9pt;margin-top:-2.25pt;width:280.1pt;height:327pt;z-index:-250987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" fillcolor="#ffe599 [1303]" stroked="f" strokeweight="1pt">
                <w10:wrap anchorx="margin"/>
              </v:rect>
            </w:pict>
          </mc:Fallback>
        </mc:AlternateContent>
      </w:r>
      <w:r w:rsidRPr="00D13891">
        <w:rPr>
          <w:noProof/>
        </w:rPr>
        <w:drawing>
          <wp:anchor distT="0" distB="0" distL="114300" distR="114300" simplePos="0" relativeHeight="252318720" behindDoc="0" locked="0" layoutInCell="1" allowOverlap="1" wp14:anchorId="0743DE17" wp14:editId="15A11F1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26210" cy="1034026"/>
            <wp:effectExtent l="0" t="0" r="2540" b="0"/>
            <wp:wrapNone/>
            <wp:docPr id="15409460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460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In this Easy Read we use the words </w:t>
      </w:r>
      <w:r w:rsidRPr="009A5E86">
        <w:rPr>
          <w:b/>
          <w:bCs/>
        </w:rPr>
        <w:t>intellectual disability</w:t>
      </w:r>
      <w:r>
        <w:t>.</w:t>
      </w:r>
    </w:p>
    <w:p w14:paraId="690A4904" w14:textId="77777777" w:rsidR="009A5E86" w:rsidRDefault="009A5E86" w:rsidP="00F93938"/>
    <w:p w14:paraId="1B6B474D" w14:textId="030191E5" w:rsidR="009A5E86" w:rsidRDefault="009A5E86" w:rsidP="00F93938">
      <w:r w:rsidRPr="009A5E86">
        <w:rPr>
          <w:noProof/>
        </w:rPr>
        <w:drawing>
          <wp:anchor distT="0" distB="0" distL="114300" distR="114300" simplePos="0" relativeHeight="252320768" behindDoc="0" locked="0" layoutInCell="1" allowOverlap="1" wp14:anchorId="76EADBAA" wp14:editId="6B7F81BD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1381125" cy="1381125"/>
            <wp:effectExtent l="0" t="0" r="9525" b="0"/>
            <wp:wrapNone/>
            <wp:docPr id="1064484045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84045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B6461" w14:textId="5278E54D" w:rsidR="009A5E86" w:rsidRDefault="009A5E86" w:rsidP="00F93938">
      <w:r>
        <w:t xml:space="preserve">We know some people prefer the words </w:t>
      </w:r>
      <w:r w:rsidRPr="009A5E86">
        <w:rPr>
          <w:b/>
          <w:bCs/>
        </w:rPr>
        <w:t>learning disability</w:t>
      </w:r>
      <w:r>
        <w:t>.</w:t>
      </w:r>
    </w:p>
    <w:p w14:paraId="46FF8644" w14:textId="77777777" w:rsidR="009A5E86" w:rsidRDefault="009A5E86" w:rsidP="00F93938"/>
    <w:p w14:paraId="3BF7E4C4" w14:textId="77777777" w:rsidR="009A5E86" w:rsidRDefault="009A5E86" w:rsidP="00F93938"/>
    <w:p w14:paraId="6FC073F9" w14:textId="7EB5A305" w:rsidR="009A5E86" w:rsidRDefault="009A5E86" w:rsidP="00F93938">
      <w:r>
        <w:rPr>
          <w:noProof/>
        </w:rPr>
        <w:drawing>
          <wp:anchor distT="0" distB="0" distL="114300" distR="114300" simplePos="0" relativeHeight="252322816" behindDoc="0" locked="0" layoutInCell="1" allowOverlap="1" wp14:anchorId="193BEF61" wp14:editId="23DCDFB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228725" cy="1498076"/>
            <wp:effectExtent l="0" t="0" r="0" b="6985"/>
            <wp:wrapNone/>
            <wp:docPr id="1618805200" name="Picture 1618805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805200" name="Picture 1618805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975" cy="14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We are using the words </w:t>
      </w:r>
      <w:r w:rsidRPr="009A5E86">
        <w:rPr>
          <w:b/>
          <w:bCs/>
        </w:rPr>
        <w:t>intellectual disability</w:t>
      </w:r>
      <w:r>
        <w:t xml:space="preserve"> because those are the words used in the report written by Sport NZ.</w:t>
      </w:r>
    </w:p>
    <w:p w14:paraId="168ECC6F" w14:textId="77777777" w:rsidR="009A5E86" w:rsidRDefault="009A5E86" w:rsidP="00F93938"/>
    <w:p w14:paraId="27FD4232" w14:textId="121CFD06" w:rsidR="009A5E86" w:rsidRDefault="009A5E86">
      <w:pPr>
        <w:spacing w:line="240" w:lineRule="auto"/>
        <w:ind w:left="0"/>
      </w:pPr>
    </w:p>
    <w:p w14:paraId="160E724B" w14:textId="7F457DEF" w:rsidR="00F93938" w:rsidRDefault="001F590E" w:rsidP="00F93938">
      <w:r>
        <w:rPr>
          <w:noProof/>
        </w:rPr>
        <mc:AlternateContent>
          <mc:Choice Requires="wpg">
            <w:drawing>
              <wp:anchor distT="0" distB="0" distL="114300" distR="114300" simplePos="0" relativeHeight="252298240" behindDoc="0" locked="0" layoutInCell="1" allowOverlap="1" wp14:anchorId="0BE2A837" wp14:editId="35414410">
                <wp:simplePos x="0" y="0"/>
                <wp:positionH relativeFrom="column">
                  <wp:posOffset>-108585</wp:posOffset>
                </wp:positionH>
                <wp:positionV relativeFrom="paragraph">
                  <wp:posOffset>113665</wp:posOffset>
                </wp:positionV>
                <wp:extent cx="2072409" cy="1371600"/>
                <wp:effectExtent l="19050" t="19050" r="0" b="38100"/>
                <wp:wrapNone/>
                <wp:docPr id="435295379" name="Group 4352953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409" cy="1371600"/>
                          <a:chOff x="0" y="0"/>
                          <a:chExt cx="2072409" cy="1371600"/>
                        </a:xfrm>
                      </wpg:grpSpPr>
                      <wpg:grpSp>
                        <wpg:cNvPr id="435295375" name="Group 43529537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114300"/>
                            <a:ext cx="2072409" cy="1143000"/>
                            <a:chOff x="0" y="0"/>
                            <a:chExt cx="2279650" cy="1257300"/>
                          </a:xfrm>
                        </wpg:grpSpPr>
                        <pic:pic xmlns:pic="http://schemas.openxmlformats.org/drawingml/2006/picture">
                          <pic:nvPicPr>
                            <pic:cNvPr id="435295376" name="Picture 43529537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5295377" name="Picture 43529537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2235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35295378" name="Oval 435295378"/>
                        <wps:cNvSpPr/>
                        <wps:spPr>
                          <a:xfrm>
                            <a:off x="0" y="0"/>
                            <a:ext cx="1028700" cy="13716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24AD01" id="Group 435295379" o:spid="_x0000_s1026" style="position:absolute;margin-left:-8.55pt;margin-top:8.95pt;width:163.2pt;height:108pt;z-index:252298240" coordsize="2072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">
                <v:group id="Group 435295375" o:spid="_x0000_s1027" style="position:absolute;top:1143;width:20724;height:11430" coordsize="22796,12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35295376" o:spid="_x0000_s1028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">
                    <v:imagedata r:id="rId33" o:title=""/>
                  </v:shape>
                  <v:shape id="Picture 435295377" o:spid="_x0000_s1029" type="#_x0000_t75" style="position:absolute;left:10223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">
                    <v:imagedata r:id="rId33" o:title=""/>
                  </v:shape>
                </v:group>
                <v:oval id="Oval 435295378" o:spid="_x0000_s1030" style="position:absolute;width:10287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" filled="f" strokecolor="black [3213]" strokeweight="4.5pt">
                  <v:stroke joinstyle="miter"/>
                </v:oval>
              </v:group>
            </w:pict>
          </mc:Fallback>
        </mc:AlternateContent>
      </w:r>
      <w:r w:rsidR="00F93938">
        <w:t xml:space="preserve">This summary of the report is in 2 parts. </w:t>
      </w:r>
    </w:p>
    <w:p w14:paraId="0D6055D3" w14:textId="79D3355B" w:rsidR="00F93938" w:rsidRDefault="00F93938" w:rsidP="007C752F"/>
    <w:p w14:paraId="36B2CE4F" w14:textId="77777777" w:rsidR="001F590E" w:rsidRDefault="001F590E" w:rsidP="007C752F"/>
    <w:p w14:paraId="43C9481C" w14:textId="242F4583" w:rsidR="00F93938" w:rsidRDefault="00F93938" w:rsidP="00F93938">
      <w:r>
        <w:t>This is part 1.</w:t>
      </w:r>
    </w:p>
    <w:p w14:paraId="1BE02674" w14:textId="7D4499CC" w:rsidR="00F93938" w:rsidRDefault="00F93938" w:rsidP="001F590E"/>
    <w:p w14:paraId="012FE02C" w14:textId="760776B9" w:rsidR="00F93938" w:rsidRDefault="00F93938" w:rsidP="001F590E">
      <w:r>
        <w:rPr>
          <w:noProof/>
        </w:rPr>
        <w:drawing>
          <wp:anchor distT="0" distB="0" distL="114300" distR="114300" simplePos="0" relativeHeight="252299264" behindDoc="0" locked="0" layoutInCell="1" allowOverlap="1" wp14:anchorId="6FA9A2A3" wp14:editId="77132A0E">
            <wp:simplePos x="0" y="0"/>
            <wp:positionH relativeFrom="column">
              <wp:posOffset>-101600</wp:posOffset>
            </wp:positionH>
            <wp:positionV relativeFrom="paragraph">
              <wp:posOffset>226060</wp:posOffset>
            </wp:positionV>
            <wp:extent cx="1778000" cy="1778000"/>
            <wp:effectExtent l="0" t="0" r="0" b="0"/>
            <wp:wrapNone/>
            <wp:docPr id="435295380" name="Picture 4352953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80" name="eureka desk write work idea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7BC05" w14:textId="1219776E" w:rsidR="00F93938" w:rsidRDefault="00F93938" w:rsidP="00F93938">
      <w:r>
        <w:t>It tells you:</w:t>
      </w:r>
    </w:p>
    <w:p w14:paraId="37B4E2F6" w14:textId="142EF845" w:rsidR="00F93938" w:rsidRDefault="00F93938" w:rsidP="00F93938">
      <w:pPr>
        <w:pStyle w:val="Listtoplevel"/>
      </w:pPr>
      <w:r>
        <w:t>why Sport NZ wrote the report</w:t>
      </w:r>
    </w:p>
    <w:p w14:paraId="2036D928" w14:textId="015CDDA3" w:rsidR="00F93938" w:rsidRDefault="00F93938" w:rsidP="00547578">
      <w:pPr>
        <w:pStyle w:val="Listtoplevel"/>
      </w:pPr>
      <w:r>
        <w:t>what the report found out.</w:t>
      </w:r>
    </w:p>
    <w:p w14:paraId="67722A6E" w14:textId="7D238E1E" w:rsidR="00F93938" w:rsidRDefault="007C752F" w:rsidP="00F9393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04384" behindDoc="0" locked="0" layoutInCell="1" allowOverlap="1" wp14:anchorId="37A94052" wp14:editId="6F6B0106">
                <wp:simplePos x="0" y="0"/>
                <wp:positionH relativeFrom="column">
                  <wp:posOffset>-114300</wp:posOffset>
                </wp:positionH>
                <wp:positionV relativeFrom="paragraph">
                  <wp:posOffset>102235</wp:posOffset>
                </wp:positionV>
                <wp:extent cx="2072409" cy="1371600"/>
                <wp:effectExtent l="0" t="19050" r="0" b="38100"/>
                <wp:wrapNone/>
                <wp:docPr id="435295385" name="Group 4352953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409" cy="1371600"/>
                          <a:chOff x="0" y="0"/>
                          <a:chExt cx="2072409" cy="1371600"/>
                        </a:xfrm>
                      </wpg:grpSpPr>
                      <wpg:grpSp>
                        <wpg:cNvPr id="435295381" name="Group 43529538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133350"/>
                            <a:ext cx="2072409" cy="1143000"/>
                            <a:chOff x="0" y="0"/>
                            <a:chExt cx="2279650" cy="1257300"/>
                          </a:xfrm>
                        </wpg:grpSpPr>
                        <pic:pic xmlns:pic="http://schemas.openxmlformats.org/drawingml/2006/picture">
                          <pic:nvPicPr>
                            <pic:cNvPr id="435295382" name="Picture 43529538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5295383" name="Picture 43529538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2235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35295384" name="Oval 435295384"/>
                        <wps:cNvSpPr/>
                        <wps:spPr>
                          <a:xfrm>
                            <a:off x="939800" y="0"/>
                            <a:ext cx="1028499" cy="13716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F9FAEE" id="Group 435295385" o:spid="_x0000_s1026" style="position:absolute;margin-left:-9pt;margin-top:8.05pt;width:163.2pt;height:108pt;z-index:252304384" coordsize="2072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">
                <v:group id="Group 435295381" o:spid="_x0000_s1027" style="position:absolute;top:1333;width:20724;height:11430" coordsize="22796,12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">
                  <v:shape id="Picture 435295382" o:spid="_x0000_s1028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">
                    <v:imagedata r:id="rId33" o:title=""/>
                  </v:shape>
                  <v:shape id="Picture 435295383" o:spid="_x0000_s1029" type="#_x0000_t75" style="position:absolute;left:10223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">
                    <v:imagedata r:id="rId33" o:title=""/>
                  </v:shape>
                </v:group>
                <v:oval id="Oval 435295384" o:spid="_x0000_s1030" style="position:absolute;left:9398;width:10284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" filled="f" strokecolor="black [3213]" strokeweight="4.5pt">
                  <v:stroke joinstyle="miter"/>
                </v:oval>
              </v:group>
            </w:pict>
          </mc:Fallback>
        </mc:AlternateContent>
      </w:r>
      <w:r w:rsidR="00F93938">
        <w:t xml:space="preserve">Part 2 of the </w:t>
      </w:r>
      <w:r w:rsidR="001065A5">
        <w:t>summary</w:t>
      </w:r>
      <w:r w:rsidR="00F93938">
        <w:t xml:space="preserve"> tells you:</w:t>
      </w:r>
    </w:p>
    <w:p w14:paraId="5112F442" w14:textId="700B0C8F" w:rsidR="00F93938" w:rsidRDefault="00F93938" w:rsidP="00F93938">
      <w:pPr>
        <w:pStyle w:val="Listtoplevel"/>
      </w:pPr>
      <w:r>
        <w:drawing>
          <wp:anchor distT="0" distB="0" distL="114300" distR="114300" simplePos="0" relativeHeight="252306432" behindDoc="0" locked="0" layoutInCell="1" allowOverlap="1" wp14:anchorId="22653692" wp14:editId="6F717A3A">
            <wp:simplePos x="0" y="0"/>
            <wp:positionH relativeFrom="column">
              <wp:posOffset>0</wp:posOffset>
            </wp:positionH>
            <wp:positionV relativeFrom="paragraph">
              <wp:posOffset>1212215</wp:posOffset>
            </wp:positionV>
            <wp:extent cx="1714500" cy="1714500"/>
            <wp:effectExtent l="0" t="0" r="0" b="0"/>
            <wp:wrapNone/>
            <wp:docPr id="435295386" name="Picture 4352953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about the history of disability sport</w:t>
      </w:r>
      <w:r w:rsidR="001F590E">
        <w:t xml:space="preserve"> and active recreation</w:t>
      </w:r>
      <w:r>
        <w:t xml:space="preserve"> in Aotearoa New Zealand</w:t>
      </w:r>
    </w:p>
    <w:p w14:paraId="0F7CC39B" w14:textId="7B12B563" w:rsidR="00F93938" w:rsidRDefault="00F93938" w:rsidP="00F93938">
      <w:pPr>
        <w:pStyle w:val="Listtoplevel"/>
      </w:pPr>
      <w:r>
        <w:t xml:space="preserve">what the future might be like for disability sport </w:t>
      </w:r>
      <w:r w:rsidR="001F590E">
        <w:t xml:space="preserve">and active recreation </w:t>
      </w:r>
      <w:r>
        <w:t>in Aotearoa New Zealand.</w:t>
      </w:r>
    </w:p>
    <w:p w14:paraId="6A9C0B82" w14:textId="7F7267FE" w:rsidR="00167014" w:rsidRDefault="00167014" w:rsidP="001F590E">
      <w:pPr>
        <w:ind w:left="0"/>
      </w:pPr>
    </w:p>
    <w:p w14:paraId="630C7F72" w14:textId="2D9D4B68" w:rsidR="00167014" w:rsidRDefault="00167014" w:rsidP="00167014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308480" behindDoc="0" locked="0" layoutInCell="1" allowOverlap="1" wp14:anchorId="00DA4445" wp14:editId="60992D73">
            <wp:simplePos x="0" y="0"/>
            <wp:positionH relativeFrom="column">
              <wp:posOffset>6350</wp:posOffset>
            </wp:positionH>
            <wp:positionV relativeFrom="paragraph">
              <wp:posOffset>-116205</wp:posOffset>
            </wp:positionV>
            <wp:extent cx="1371600" cy="1371600"/>
            <wp:effectExtent l="0" t="0" r="0" b="0"/>
            <wp:wrapNone/>
            <wp:docPr id="435295387" name="Picture 4352953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read part 2 of the summary on this </w:t>
      </w:r>
      <w:r>
        <w:rPr>
          <w:b/>
          <w:bCs/>
        </w:rPr>
        <w:t>website:</w:t>
      </w:r>
    </w:p>
    <w:p w14:paraId="25B19F3A" w14:textId="0D0F0F02" w:rsidR="00167014" w:rsidRDefault="00167014" w:rsidP="00167014">
      <w:pPr>
        <w:rPr>
          <w:b/>
          <w:bCs/>
        </w:rPr>
      </w:pPr>
    </w:p>
    <w:bookmarkStart w:id="3" w:name="_Why_did_Sport"/>
    <w:bookmarkStart w:id="4" w:name="_Hlk204602330"/>
    <w:bookmarkEnd w:id="2"/>
    <w:bookmarkEnd w:id="3"/>
    <w:p w14:paraId="05904F68" w14:textId="35B881BA" w:rsidR="00547578" w:rsidRDefault="001F590E" w:rsidP="001F590E">
      <w:pPr>
        <w:rPr>
          <w:rFonts w:eastAsia="Arial Unicode MS"/>
          <w:kern w:val="28"/>
          <w:sz w:val="44"/>
        </w:rPr>
      </w:pPr>
      <w:r w:rsidRPr="00F53125">
        <w:rPr>
          <w:noProof/>
        </w:rPr>
        <w:fldChar w:fldCharType="begin"/>
      </w:r>
      <w:r w:rsidRPr="00F53125">
        <w:rPr>
          <w:noProof/>
        </w:rPr>
        <w:instrText xml:space="preserve"> HYPERLINK "https://tinyurl.com/5a6vu7jk" </w:instrText>
      </w:r>
      <w:r w:rsidRPr="00F53125">
        <w:rPr>
          <w:noProof/>
        </w:rPr>
      </w:r>
      <w:r w:rsidRPr="00F53125">
        <w:rPr>
          <w:noProof/>
        </w:rPr>
        <w:fldChar w:fldCharType="separate"/>
      </w:r>
      <w:r w:rsidRPr="00F53125">
        <w:rPr>
          <w:rStyle w:val="Hyperlink"/>
          <w:b/>
          <w:bCs/>
          <w:noProof/>
          <w:color w:val="auto"/>
          <w:u w:val="none"/>
        </w:rPr>
        <w:t>https://tinyurl.com/5a6vu7jk</w:t>
      </w:r>
      <w:r w:rsidRPr="00F53125">
        <w:rPr>
          <w:noProof/>
        </w:rPr>
        <w:fldChar w:fldCharType="end"/>
      </w:r>
      <w:bookmarkEnd w:id="4"/>
      <w:r w:rsidR="00547578">
        <w:br w:type="page"/>
      </w:r>
    </w:p>
    <w:p w14:paraId="2A8FE4A3" w14:textId="0EAFB3C5" w:rsidR="006515E8" w:rsidRDefault="00D6089C" w:rsidP="00D6089C">
      <w:pPr>
        <w:pStyle w:val="Heading1"/>
      </w:pPr>
      <w:r>
        <w:lastRenderedPageBreak/>
        <w:t xml:space="preserve">Why did Sport </w:t>
      </w:r>
      <w:r w:rsidR="009C6369">
        <w:t>NZ</w:t>
      </w:r>
      <w:r>
        <w:t xml:space="preserve"> write this report?</w:t>
      </w:r>
    </w:p>
    <w:p w14:paraId="53E1C621" w14:textId="653305FB" w:rsidR="00090942" w:rsidRDefault="001E5436" w:rsidP="00D6089C">
      <w:bookmarkStart w:id="5" w:name="_Hlk53559738"/>
      <w:r>
        <w:rPr>
          <w:noProof/>
        </w:rPr>
        <w:drawing>
          <wp:anchor distT="0" distB="0" distL="114300" distR="114300" simplePos="0" relativeHeight="251942912" behindDoc="0" locked="0" layoutInCell="1" allowOverlap="1" wp14:anchorId="6ECA2261" wp14:editId="06D626BF">
            <wp:simplePos x="0" y="0"/>
            <wp:positionH relativeFrom="column">
              <wp:posOffset>0</wp:posOffset>
            </wp:positionH>
            <wp:positionV relativeFrom="paragraph">
              <wp:posOffset>269652</wp:posOffset>
            </wp:positionV>
            <wp:extent cx="2057400" cy="1314673"/>
            <wp:effectExtent l="0" t="0" r="0" b="0"/>
            <wp:wrapNone/>
            <wp:docPr id="590733379" name="Picture 5907333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9" name="group of disabled people-0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494" cy="1316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53224" w14:textId="579A6E6E" w:rsidR="00D6089C" w:rsidRDefault="00D6089C" w:rsidP="00D6089C"/>
    <w:p w14:paraId="44AD0D0D" w14:textId="486BA8AE" w:rsidR="00D6089C" w:rsidRDefault="00D6089C" w:rsidP="00D6089C">
      <w:r>
        <w:t>1 out of every 6 people in Aotearoa New Zealand is disabled.</w:t>
      </w:r>
    </w:p>
    <w:p w14:paraId="315060E1" w14:textId="196B7ECF" w:rsidR="008B3CDD" w:rsidRDefault="008B3CDD" w:rsidP="00D6089C"/>
    <w:p w14:paraId="11924355" w14:textId="79D1E0D5" w:rsidR="008B3CDD" w:rsidRDefault="00E46516" w:rsidP="00D6089C">
      <w:r>
        <w:rPr>
          <w:noProof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03AB352F" wp14:editId="7772B6A7">
                <wp:simplePos x="0" y="0"/>
                <wp:positionH relativeFrom="column">
                  <wp:posOffset>-44450</wp:posOffset>
                </wp:positionH>
                <wp:positionV relativeFrom="paragraph">
                  <wp:posOffset>185420</wp:posOffset>
                </wp:positionV>
                <wp:extent cx="1644650" cy="2400300"/>
                <wp:effectExtent l="0" t="0" r="0" b="0"/>
                <wp:wrapNone/>
                <wp:docPr id="590733388" name="Group 5907333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4650" cy="2400300"/>
                          <a:chOff x="0" y="0"/>
                          <a:chExt cx="1644650" cy="2400300"/>
                        </a:xfrm>
                      </wpg:grpSpPr>
                      <pic:pic xmlns:pic="http://schemas.openxmlformats.org/drawingml/2006/picture">
                        <pic:nvPicPr>
                          <pic:cNvPr id="590733380" name="Picture 5907333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750" y="0"/>
                            <a:ext cx="1449070" cy="205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381" name="Text Box 59073338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057400"/>
                            <a:ext cx="164465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647112F" w14:textId="467411F2" w:rsidR="00F53125" w:rsidRPr="001E5436" w:rsidRDefault="00F53125" w:rsidP="001E5436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AB352F" id="Group 590733388" o:spid="_x0000_s1026" alt="&quot;&quot;" style="position:absolute;left:0;text-align:left;margin-left:-3.5pt;margin-top:14.6pt;width:129.5pt;height:189pt;z-index:251945984" coordsize="16446,24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0733380" o:spid="_x0000_s1027" type="#_x0000_t75" alt="&quot;&quot;" style="position:absolute;left:1587;width:14491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">
                  <v:imagedata r:id="rId3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90733381" o:spid="_x0000_s1028" type="#_x0000_t202" alt="&quot;&quot;" style="position:absolute;top:20574;width:1644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" fillcolor="white [3201]" stroked="f" strokeweight=".5pt">
                  <v:textbox>
                    <w:txbxContent>
                      <w:p w14:paraId="6647112F" w14:textId="467411F2" w:rsidR="00F53125" w:rsidRPr="001E5436" w:rsidRDefault="00F53125" w:rsidP="001E5436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4B7F78" w14:textId="4A8332F3" w:rsidR="008B3CDD" w:rsidRDefault="008B3CDD" w:rsidP="00D6089C">
      <w:r>
        <w:t>Sport NZ think</w:t>
      </w:r>
      <w:r w:rsidR="0073276F">
        <w:t>s</w:t>
      </w:r>
      <w:r>
        <w:t xml:space="preserve"> it needs to be easier for disabled people to </w:t>
      </w:r>
      <w:r w:rsidR="007C752F">
        <w:t>do sport and active recreation</w:t>
      </w:r>
      <w:r>
        <w:t>.</w:t>
      </w:r>
    </w:p>
    <w:p w14:paraId="33AA11FF" w14:textId="489D36BB" w:rsidR="008B3CDD" w:rsidRDefault="008B3CDD" w:rsidP="00D6089C"/>
    <w:p w14:paraId="791559BA" w14:textId="6D627877" w:rsidR="008B3CDD" w:rsidRDefault="008B3CDD" w:rsidP="00D6089C"/>
    <w:p w14:paraId="43406050" w14:textId="2C695189" w:rsidR="008B3CDD" w:rsidRDefault="008B3CDD" w:rsidP="00D6089C">
      <w:r>
        <w:t>They wanted to know what:</w:t>
      </w:r>
    </w:p>
    <w:p w14:paraId="1ADE9C7B" w14:textId="6B265E83" w:rsidR="008B3CDD" w:rsidRDefault="00AF3413" w:rsidP="008B3CDD">
      <w:pPr>
        <w:pStyle w:val="Listtoplevel"/>
      </w:pPr>
      <w:r>
        <w:drawing>
          <wp:anchor distT="0" distB="0" distL="114300" distR="114300" simplePos="0" relativeHeight="251947008" behindDoc="0" locked="0" layoutInCell="1" allowOverlap="1" wp14:anchorId="6DC7FCC4" wp14:editId="1BC1DE1D">
            <wp:simplePos x="0" y="0"/>
            <wp:positionH relativeFrom="column">
              <wp:posOffset>5080</wp:posOffset>
            </wp:positionH>
            <wp:positionV relativeFrom="paragraph">
              <wp:posOffset>597535</wp:posOffset>
            </wp:positionV>
            <wp:extent cx="1696962" cy="2400300"/>
            <wp:effectExtent l="0" t="0" r="0" b="0"/>
            <wp:wrapNone/>
            <wp:docPr id="590733382" name="Picture 590733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2" name="Stop no crutches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962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CDD">
        <w:t xml:space="preserve">stops disabled people </w:t>
      </w:r>
      <w:r w:rsidR="007C752F">
        <w:t>doing sport and active recreation</w:t>
      </w:r>
      <w:r w:rsidR="001F590E">
        <w:t xml:space="preserve"> </w:t>
      </w:r>
      <w:r w:rsidR="008B3CDD">
        <w:t>now</w:t>
      </w:r>
    </w:p>
    <w:p w14:paraId="25D4D0B6" w14:textId="6E04E436" w:rsidR="008B3CDD" w:rsidRDefault="008B3CDD" w:rsidP="00E36574">
      <w:pPr>
        <w:pStyle w:val="Listtoplevel"/>
      </w:pPr>
      <w:r>
        <w:t xml:space="preserve">might stop disabled people </w:t>
      </w:r>
      <w:r w:rsidR="007C752F">
        <w:t>doing sport and active recreation</w:t>
      </w:r>
      <w:r>
        <w:t xml:space="preserve"> in the futur</w:t>
      </w:r>
      <w:r w:rsidR="00AF3413">
        <w:t>e</w:t>
      </w:r>
    </w:p>
    <w:p w14:paraId="206F3297" w14:textId="01906E19" w:rsidR="008B3CDD" w:rsidRDefault="008B3CDD" w:rsidP="007C752F">
      <w:pPr>
        <w:pStyle w:val="Listtoplevel"/>
      </w:pPr>
      <w:r>
        <w:t xml:space="preserve">they can do to make it easier for disabled people to </w:t>
      </w:r>
      <w:r w:rsidR="007C752F">
        <w:t>do sport and active recreation</w:t>
      </w:r>
      <w:r>
        <w:t>.</w:t>
      </w:r>
    </w:p>
    <w:p w14:paraId="1487FE91" w14:textId="33483290" w:rsidR="008B3CDD" w:rsidRDefault="00AF3413" w:rsidP="008B3CDD"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1" wp14:anchorId="73C88651" wp14:editId="0E9596AB">
            <wp:simplePos x="0" y="0"/>
            <wp:positionH relativeFrom="column">
              <wp:posOffset>6350</wp:posOffset>
            </wp:positionH>
            <wp:positionV relativeFrom="paragraph">
              <wp:posOffset>-228599</wp:posOffset>
            </wp:positionV>
            <wp:extent cx="1822450" cy="1464866"/>
            <wp:effectExtent l="0" t="0" r="6350" b="0"/>
            <wp:wrapNone/>
            <wp:docPr id="590733383" name="Picture 5907333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3" name="Greet handshake meeting work together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943" cy="147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CDD">
        <w:t>To find out the answers to these questions Spo</w:t>
      </w:r>
      <w:r w:rsidR="005A7D7F">
        <w:t>r</w:t>
      </w:r>
      <w:r w:rsidR="008B3CDD">
        <w:t>t New Zealand worked with:</w:t>
      </w:r>
    </w:p>
    <w:p w14:paraId="3F4AD57A" w14:textId="2FDCA195" w:rsidR="008B3CDD" w:rsidRPr="008B3CDD" w:rsidRDefault="00AF3413" w:rsidP="008B3CDD">
      <w:pPr>
        <w:pStyle w:val="Listtoplevel"/>
      </w:pPr>
      <w:r>
        <w:rPr>
          <w:b/>
          <w:bCs/>
        </w:rPr>
        <w:drawing>
          <wp:anchor distT="0" distB="0" distL="114300" distR="114300" simplePos="0" relativeHeight="251949056" behindDoc="0" locked="0" layoutInCell="1" allowOverlap="1" wp14:anchorId="7B9987BB" wp14:editId="64899E95">
            <wp:simplePos x="0" y="0"/>
            <wp:positionH relativeFrom="column">
              <wp:posOffset>6350</wp:posOffset>
            </wp:positionH>
            <wp:positionV relativeFrom="paragraph">
              <wp:posOffset>224790</wp:posOffset>
            </wp:positionV>
            <wp:extent cx="1828800" cy="1828800"/>
            <wp:effectExtent l="0" t="0" r="0" b="0"/>
            <wp:wrapNone/>
            <wp:docPr id="590733384" name="Picture 5907333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4" name="Research chat survey talk feedback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CDD">
        <w:t xml:space="preserve">the </w:t>
      </w:r>
      <w:r w:rsidR="008B3CDD">
        <w:rPr>
          <w:b/>
          <w:bCs/>
        </w:rPr>
        <w:t>Halberg Foundation</w:t>
      </w:r>
    </w:p>
    <w:p w14:paraId="2DA91533" w14:textId="60A52F82" w:rsidR="008B3CDD" w:rsidRPr="008B3CDD" w:rsidRDefault="008B3CDD" w:rsidP="008B3CDD">
      <w:pPr>
        <w:pStyle w:val="Listtoplevel"/>
      </w:pPr>
      <w:r>
        <w:rPr>
          <w:b/>
          <w:bCs/>
        </w:rPr>
        <w:t>Paralympics New Zealand</w:t>
      </w:r>
    </w:p>
    <w:p w14:paraId="1ECD38D0" w14:textId="1EA72421" w:rsidR="008B3CDD" w:rsidRDefault="00AF3413" w:rsidP="008B3CDD">
      <w:pPr>
        <w:pStyle w:val="Listtoplevel"/>
      </w:pPr>
      <w:r>
        <w:rPr>
          <w:b/>
          <w:bCs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0D21BDAA" wp14:editId="79FFC731">
                <wp:simplePos x="0" y="0"/>
                <wp:positionH relativeFrom="column">
                  <wp:posOffset>-228600</wp:posOffset>
                </wp:positionH>
                <wp:positionV relativeFrom="paragraph">
                  <wp:posOffset>912495</wp:posOffset>
                </wp:positionV>
                <wp:extent cx="2171700" cy="2419350"/>
                <wp:effectExtent l="0" t="0" r="0" b="0"/>
                <wp:wrapNone/>
                <wp:docPr id="590733387" name="Group 5907333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2419350"/>
                          <a:chOff x="-228600" y="0"/>
                          <a:chExt cx="2171700" cy="2419350"/>
                        </a:xfrm>
                      </wpg:grpSpPr>
                      <pic:pic xmlns:pic="http://schemas.openxmlformats.org/drawingml/2006/picture">
                        <pic:nvPicPr>
                          <pic:cNvPr id="590733385" name="Picture 59073338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71600" cy="2075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386" name="Text Box 59073338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228600" y="2076450"/>
                            <a:ext cx="21717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02075BB" w14:textId="4A1CB930" w:rsidR="00F53125" w:rsidRPr="001E5436" w:rsidRDefault="00F53125" w:rsidP="00AF3413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 xml:space="preserve">Image source: </w:t>
                              </w:r>
                              <w:r w:rsidR="001F590E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Halberg Foundation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21BDAA" id="Group 590733387" o:spid="_x0000_s1029" alt="&quot;&quot;" style="position:absolute;left:0;text-align:left;margin-left:-18pt;margin-top:71.85pt;width:171pt;height:190.5pt;z-index:251953152;mso-width-relative:margin" coordorigin="-2286" coordsize="21717,24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">
                <v:shape id="Picture 590733385" o:spid="_x0000_s1030" type="#_x0000_t75" alt="&quot;&quot;" style="position:absolute;left:1524;width:13716;height:20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">
                  <v:imagedata r:id="rId43" o:title=""/>
                </v:shape>
                <v:shape id="Text Box 590733386" o:spid="_x0000_s1031" type="#_x0000_t202" alt="&quot;&quot;" style="position:absolute;left:-2286;top:20764;width:21717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" fillcolor="white [3201]" stroked="f" strokeweight=".5pt">
                  <v:textbox>
                    <w:txbxContent>
                      <w:p w14:paraId="602075BB" w14:textId="4A1CB930" w:rsidR="00F53125" w:rsidRPr="001E5436" w:rsidRDefault="00F53125" w:rsidP="00AF3413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 xml:space="preserve">Image source: </w:t>
                        </w:r>
                        <w:r w:rsidR="001F590E">
                          <w:rPr>
                            <w:sz w:val="20"/>
                            <w:szCs w:val="20"/>
                            <w:lang w:val="en-NZ"/>
                          </w:rPr>
                          <w:t>Halberg Foundation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B3CDD">
        <w:rPr>
          <w:b/>
          <w:bCs/>
        </w:rPr>
        <w:t>Special Olympics New Zealand</w:t>
      </w:r>
      <w:r w:rsidR="008B3CDD">
        <w:t>.</w:t>
      </w:r>
    </w:p>
    <w:p w14:paraId="4C58550C" w14:textId="086161D6" w:rsidR="008B3CDD" w:rsidRDefault="008B3CDD" w:rsidP="008B3CDD"/>
    <w:p w14:paraId="1AF30D89" w14:textId="6080140A" w:rsidR="008B3CDD" w:rsidRDefault="001C7155" w:rsidP="008B3CD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2F318FF4" wp14:editId="58DD8D92">
                <wp:simplePos x="0" y="0"/>
                <wp:positionH relativeFrom="margin">
                  <wp:posOffset>2171700</wp:posOffset>
                </wp:positionH>
                <wp:positionV relativeFrom="paragraph">
                  <wp:posOffset>241300</wp:posOffset>
                </wp:positionV>
                <wp:extent cx="3557270" cy="1143000"/>
                <wp:effectExtent l="0" t="0" r="5080" b="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A4777" id="Rectangle 9" o:spid="_x0000_s1026" style="position:absolute;margin-left:171pt;margin-top:19pt;width:280.1pt;height:90pt;z-index:-25147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32951855" w14:textId="10B64C75" w:rsidR="008B3CDD" w:rsidRDefault="008B3CDD" w:rsidP="008B3CDD">
      <w:r>
        <w:t xml:space="preserve">The </w:t>
      </w:r>
      <w:r>
        <w:rPr>
          <w:b/>
          <w:bCs/>
        </w:rPr>
        <w:t>Halberg Foundation</w:t>
      </w:r>
      <w:r>
        <w:t xml:space="preserve"> supports </w:t>
      </w:r>
      <w:r>
        <w:rPr>
          <w:b/>
          <w:bCs/>
        </w:rPr>
        <w:t>physically disabled</w:t>
      </w:r>
      <w:r>
        <w:t xml:space="preserve"> young people </w:t>
      </w:r>
      <w:r w:rsidR="001C7155">
        <w:br/>
      </w:r>
      <w:r>
        <w:t xml:space="preserve">to </w:t>
      </w:r>
      <w:r w:rsidR="00547578">
        <w:t>do sport and active recreation</w:t>
      </w:r>
      <w:r>
        <w:t>.</w:t>
      </w:r>
      <w:r w:rsidR="001C7155" w:rsidRPr="001C7155">
        <w:rPr>
          <w:noProof/>
          <w:lang w:val="en-NZ" w:eastAsia="en-NZ"/>
        </w:rPr>
        <w:t xml:space="preserve"> </w:t>
      </w:r>
    </w:p>
    <w:p w14:paraId="158CDF11" w14:textId="541129DA" w:rsidR="008B3CDD" w:rsidRDefault="008B3CDD" w:rsidP="008B3CDD"/>
    <w:p w14:paraId="7FC95807" w14:textId="2F684D61" w:rsidR="008B3CDD" w:rsidRDefault="001C7155" w:rsidP="008B3CD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01E6C0C9" wp14:editId="4CF02F61">
                <wp:simplePos x="0" y="0"/>
                <wp:positionH relativeFrom="margin">
                  <wp:align>right</wp:align>
                </wp:positionH>
                <wp:positionV relativeFrom="paragraph">
                  <wp:posOffset>206612</wp:posOffset>
                </wp:positionV>
                <wp:extent cx="3557270" cy="3238500"/>
                <wp:effectExtent l="0" t="0" r="5080" b="0"/>
                <wp:wrapNone/>
                <wp:docPr id="1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38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400C9" id="Rectangle 10" o:spid="_x0000_s1026" style="position:absolute;margin-left:228.9pt;margin-top:16.25pt;width:280.1pt;height:255pt;z-index:-25147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" fillcolor="#bdd6ee [1304]" stroked="f" strokeweight="1pt">
                <w10:wrap anchorx="margin"/>
              </v:rect>
            </w:pict>
          </mc:Fallback>
        </mc:AlternateContent>
      </w:r>
    </w:p>
    <w:p w14:paraId="26763804" w14:textId="6335AE3A" w:rsidR="008B3CDD" w:rsidRDefault="00E46516" w:rsidP="008B3CDD">
      <w:bookmarkStart w:id="6" w:name="_Hlk202122346"/>
      <w:r>
        <w:rPr>
          <w:noProof/>
        </w:rPr>
        <w:drawing>
          <wp:anchor distT="0" distB="0" distL="114300" distR="114300" simplePos="0" relativeHeight="251954176" behindDoc="0" locked="0" layoutInCell="1" allowOverlap="1" wp14:anchorId="11731D1C" wp14:editId="1190C5C5">
            <wp:simplePos x="0" y="0"/>
            <wp:positionH relativeFrom="column">
              <wp:posOffset>31115</wp:posOffset>
            </wp:positionH>
            <wp:positionV relativeFrom="paragraph">
              <wp:posOffset>309880</wp:posOffset>
            </wp:positionV>
            <wp:extent cx="1531106" cy="2171700"/>
            <wp:effectExtent l="0" t="0" r="0" b="0"/>
            <wp:wrapNone/>
            <wp:docPr id="590733389" name="Picture 5907333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9" name="Pasifka Man pacific wheelchair disabled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10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2B2">
        <w:t>In this Easy Read b</w:t>
      </w:r>
      <w:r w:rsidR="005A7D7F">
        <w:t xml:space="preserve">eing </w:t>
      </w:r>
      <w:r w:rsidR="005A7D7F">
        <w:rPr>
          <w:b/>
          <w:bCs/>
        </w:rPr>
        <w:t>physically disabled</w:t>
      </w:r>
      <w:r w:rsidR="005A7D7F">
        <w:t xml:space="preserve"> means your disability makes part of your body work differently like:</w:t>
      </w:r>
    </w:p>
    <w:p w14:paraId="7EA75D7B" w14:textId="3A1181E8" w:rsidR="005A7D7F" w:rsidRDefault="005A7D7F" w:rsidP="005A7D7F">
      <w:pPr>
        <w:pStyle w:val="Listtoplevel"/>
      </w:pPr>
      <w:r>
        <w:t>being blind</w:t>
      </w:r>
    </w:p>
    <w:p w14:paraId="7414F7C8" w14:textId="3DF11664" w:rsidR="005A7D7F" w:rsidRDefault="0073276F" w:rsidP="005A7D7F">
      <w:pPr>
        <w:pStyle w:val="Listtoplevel"/>
      </w:pPr>
      <w:r>
        <w:t xml:space="preserve">something that means you need to </w:t>
      </w:r>
      <w:r w:rsidR="005A7D7F">
        <w:t>us</w:t>
      </w:r>
      <w:r>
        <w:t>e</w:t>
      </w:r>
      <w:r w:rsidR="005A7D7F">
        <w:t xml:space="preserve"> a wheelchair. </w:t>
      </w:r>
    </w:p>
    <w:bookmarkStart w:id="7" w:name="_Hlk202122296"/>
    <w:bookmarkEnd w:id="6"/>
    <w:p w14:paraId="7A84BDE3" w14:textId="362E9222" w:rsidR="005A7D7F" w:rsidRDefault="008C72B2" w:rsidP="008C72B2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019C8C93" wp14:editId="78839D4F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1513840"/>
                <wp:effectExtent l="0" t="0" r="5080" b="0"/>
                <wp:wrapNone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138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0C413" id="Rectangle 11" o:spid="_x0000_s1026" style="position:absolute;margin-left:171pt;margin-top:-8.5pt;width:280.1pt;height:119.2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91181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628A838D" wp14:editId="6C36D675">
                <wp:simplePos x="0" y="0"/>
                <wp:positionH relativeFrom="column">
                  <wp:posOffset>0</wp:posOffset>
                </wp:positionH>
                <wp:positionV relativeFrom="paragraph">
                  <wp:posOffset>-228600</wp:posOffset>
                </wp:positionV>
                <wp:extent cx="1714500" cy="1898650"/>
                <wp:effectExtent l="0" t="0" r="0" b="6350"/>
                <wp:wrapNone/>
                <wp:docPr id="590733437" name="Group 5907334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898650"/>
                          <a:chOff x="0" y="0"/>
                          <a:chExt cx="1714500" cy="1898650"/>
                        </a:xfrm>
                      </wpg:grpSpPr>
                      <pic:pic xmlns:pic="http://schemas.openxmlformats.org/drawingml/2006/picture">
                        <pic:nvPicPr>
                          <pic:cNvPr id="590733390" name="Picture 5907333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634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436" name="Text Box 5907334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631950"/>
                            <a:ext cx="1713865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71669B" w14:textId="77777777" w:rsidR="00F53125" w:rsidRPr="001E5436" w:rsidRDefault="00F53125" w:rsidP="00911810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8A838D" id="Group 590733437" o:spid="_x0000_s1032" alt="&quot;&quot;" style="position:absolute;left:0;text-align:left;margin-left:0;margin-top:-18pt;width:135pt;height:149.5pt;z-index:252016640" coordsize="17145,18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">
                <v:shape id="Picture 590733390" o:spid="_x0000_s1033" type="#_x0000_t75" alt="&quot;&quot;" style="position:absolute;width:17145;height:16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">
                  <v:imagedata r:id="rId46" o:title=""/>
                </v:shape>
                <v:shape id="Text Box 590733436" o:spid="_x0000_s1034" type="#_x0000_t202" alt="&quot;&quot;" style="position:absolute;top:16319;width:1713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" fillcolor="white [3201]" stroked="f" strokeweight=".5pt">
                  <v:textbox>
                    <w:txbxContent>
                      <w:p w14:paraId="4E71669B" w14:textId="77777777" w:rsidR="00F53125" w:rsidRPr="001E5436" w:rsidRDefault="00F53125" w:rsidP="00911810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7D7F">
        <w:rPr>
          <w:b/>
          <w:bCs/>
        </w:rPr>
        <w:t>Paralympics New Zealand</w:t>
      </w:r>
      <w:r w:rsidR="005A7D7F">
        <w:t xml:space="preserve"> </w:t>
      </w:r>
      <w:r w:rsidR="001C7155">
        <w:br/>
      </w:r>
      <w:r w:rsidR="005A7D7F">
        <w:t xml:space="preserve">supports physically disabled </w:t>
      </w:r>
      <w:r w:rsidR="001C7155">
        <w:br/>
      </w:r>
      <w:r w:rsidR="005A7D7F">
        <w:rPr>
          <w:b/>
          <w:bCs/>
        </w:rPr>
        <w:t>athletes</w:t>
      </w:r>
      <w:r w:rsidR="005A7D7F">
        <w:t xml:space="preserve"> to be part of big sports competitions</w:t>
      </w:r>
      <w:r>
        <w:t xml:space="preserve"> around the world.</w:t>
      </w:r>
    </w:p>
    <w:bookmarkEnd w:id="7"/>
    <w:p w14:paraId="3801320D" w14:textId="49C44067" w:rsidR="005A7D7F" w:rsidRDefault="005A7D7F" w:rsidP="005A7D7F"/>
    <w:p w14:paraId="36425C94" w14:textId="152009C2" w:rsidR="005A7D7F" w:rsidRDefault="007C752F" w:rsidP="005A7D7F">
      <w:r>
        <w:rPr>
          <w:noProof/>
        </w:rPr>
        <w:drawing>
          <wp:anchor distT="0" distB="0" distL="114300" distR="114300" simplePos="0" relativeHeight="251957248" behindDoc="0" locked="0" layoutInCell="1" allowOverlap="1" wp14:anchorId="1207B0A8" wp14:editId="41DB3519">
            <wp:simplePos x="0" y="0"/>
            <wp:positionH relativeFrom="column">
              <wp:posOffset>635</wp:posOffset>
            </wp:positionH>
            <wp:positionV relativeFrom="paragraph">
              <wp:posOffset>276860</wp:posOffset>
            </wp:positionV>
            <wp:extent cx="1446826" cy="2157095"/>
            <wp:effectExtent l="0" t="0" r="0" b="0"/>
            <wp:wrapNone/>
            <wp:docPr id="590733392" name="Picture 5907333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2" name="Run athlete fitness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6826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57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4C33CAA6" wp14:editId="5B52C35E">
                <wp:simplePos x="0" y="0"/>
                <wp:positionH relativeFrom="margin">
                  <wp:posOffset>2171700</wp:posOffset>
                </wp:positionH>
                <wp:positionV relativeFrom="paragraph">
                  <wp:posOffset>222250</wp:posOffset>
                </wp:positionV>
                <wp:extent cx="3557270" cy="2254250"/>
                <wp:effectExtent l="0" t="0" r="5080" b="0"/>
                <wp:wrapNone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2542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C7157" id="Rectangle 12" o:spid="_x0000_s1026" style="position:absolute;margin-left:171pt;margin-top:17.5pt;width:280.1pt;height:177.5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15AC992B" w14:textId="53FFBDC5" w:rsidR="0044229C" w:rsidRDefault="005A7D7F" w:rsidP="0044229C">
      <w:r>
        <w:t xml:space="preserve">Here </w:t>
      </w:r>
      <w:r>
        <w:rPr>
          <w:b/>
          <w:bCs/>
        </w:rPr>
        <w:t xml:space="preserve">athletes </w:t>
      </w:r>
      <w:r>
        <w:t>mean</w:t>
      </w:r>
      <w:r w:rsidR="0006478E">
        <w:t>s</w:t>
      </w:r>
      <w:r>
        <w:t xml:space="preserve"> people who</w:t>
      </w:r>
      <w:r w:rsidR="0044229C">
        <w:t xml:space="preserve"> </w:t>
      </w:r>
      <w:r w:rsidR="0044229C">
        <w:br/>
      </w:r>
      <w:r>
        <w:t>are very good at sport</w:t>
      </w:r>
      <w:r w:rsidR="0044229C">
        <w:t>.</w:t>
      </w:r>
    </w:p>
    <w:p w14:paraId="608927ED" w14:textId="77777777" w:rsidR="0044229C" w:rsidRDefault="0044229C" w:rsidP="0044229C"/>
    <w:p w14:paraId="51AEDDFA" w14:textId="77777777" w:rsidR="0044229C" w:rsidRDefault="0044229C" w:rsidP="0044229C"/>
    <w:p w14:paraId="3BC4CBEE" w14:textId="4178CBF1" w:rsidR="005A7D7F" w:rsidRDefault="0044229C" w:rsidP="0044229C">
      <w:r>
        <w:t xml:space="preserve">Some athletes </w:t>
      </w:r>
      <w:r w:rsidR="008C72B2">
        <w:t>play</w:t>
      </w:r>
      <w:r w:rsidR="005A7D7F">
        <w:t xml:space="preserve"> sport as their </w:t>
      </w:r>
      <w:r>
        <w:br/>
      </w:r>
      <w:r w:rsidR="005A7D7F">
        <w:t>job.</w:t>
      </w:r>
    </w:p>
    <w:p w14:paraId="60683339" w14:textId="2D5CEBD9" w:rsidR="005A7D7F" w:rsidRDefault="005A7D7F" w:rsidP="002952B9"/>
    <w:p w14:paraId="7F9CCC14" w14:textId="60141D14" w:rsidR="005A7D7F" w:rsidRDefault="00547578" w:rsidP="002952B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654E54AC" wp14:editId="6910BACD">
                <wp:simplePos x="0" y="0"/>
                <wp:positionH relativeFrom="column">
                  <wp:posOffset>-342900</wp:posOffset>
                </wp:positionH>
                <wp:positionV relativeFrom="paragraph">
                  <wp:posOffset>269875</wp:posOffset>
                </wp:positionV>
                <wp:extent cx="2286000" cy="1771650"/>
                <wp:effectExtent l="0" t="0" r="0" b="0"/>
                <wp:wrapNone/>
                <wp:docPr id="590733396" name="Group 5907333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1771650"/>
                          <a:chOff x="-349250" y="0"/>
                          <a:chExt cx="2286000" cy="1771650"/>
                        </a:xfrm>
                      </wpg:grpSpPr>
                      <pic:pic xmlns:pic="http://schemas.openxmlformats.org/drawingml/2006/picture">
                        <pic:nvPicPr>
                          <pic:cNvPr id="590733393" name="Picture 59073339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15" cy="1427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395" name="Text Box 59073339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349250" y="1428750"/>
                            <a:ext cx="22860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BDBA0E" w14:textId="5CBCC694" w:rsidR="00F53125" w:rsidRPr="001E5436" w:rsidRDefault="00F53125" w:rsidP="006F546F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 xml:space="preserve">Image source: </w:t>
                              </w:r>
                              <w:r w:rsidR="002952B9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Special Olympics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54E54AC" id="Group 590733396" o:spid="_x0000_s1035" alt="&quot;&quot;" style="position:absolute;left:0;text-align:left;margin-left:-27pt;margin-top:21.25pt;width:180pt;height:139.5pt;z-index:251961344;mso-width-relative:margin" coordorigin="-3492" coordsize="22860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">
                <v:shape id="Picture 590733393" o:spid="_x0000_s1036" type="#_x0000_t75" alt="&quot;&quot;" style="position:absolute;width:17075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">
                  <v:imagedata r:id="rId49" o:title=""/>
                </v:shape>
                <v:shape id="Text Box 590733395" o:spid="_x0000_s1037" type="#_x0000_t202" alt="&quot;&quot;" style="position:absolute;left:-3492;top:14287;width:22859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" fillcolor="white [3201]" stroked="f" strokeweight=".5pt">
                  <v:textbox>
                    <w:txbxContent>
                      <w:p w14:paraId="1DBDBA0E" w14:textId="5CBCC694" w:rsidR="00F53125" w:rsidRPr="001E5436" w:rsidRDefault="00F53125" w:rsidP="006F546F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 xml:space="preserve">Image source: </w:t>
                        </w:r>
                        <w:r w:rsidR="002952B9">
                          <w:rPr>
                            <w:sz w:val="20"/>
                            <w:szCs w:val="20"/>
                            <w:lang w:val="en-NZ"/>
                          </w:rPr>
                          <w:t>Special Olympics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270A7B5C" wp14:editId="2DD06264">
                <wp:simplePos x="0" y="0"/>
                <wp:positionH relativeFrom="margin">
                  <wp:posOffset>2171700</wp:posOffset>
                </wp:positionH>
                <wp:positionV relativeFrom="paragraph">
                  <wp:posOffset>236855</wp:posOffset>
                </wp:positionV>
                <wp:extent cx="3557270" cy="1536700"/>
                <wp:effectExtent l="0" t="0" r="5080" b="6350"/>
                <wp:wrapNone/>
                <wp:docPr id="13" name="Rectangl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36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C2DAC" id="Rectangle 13" o:spid="_x0000_s1026" style="position:absolute;margin-left:171pt;margin-top:18.65pt;width:280.1pt;height:121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77A0666D" w14:textId="2EF4A7CE" w:rsidR="005A7D7F" w:rsidRDefault="005A7D7F" w:rsidP="005A7D7F">
      <w:r>
        <w:rPr>
          <w:b/>
          <w:bCs/>
        </w:rPr>
        <w:t xml:space="preserve">Special Olympics New Zealand </w:t>
      </w:r>
      <w:r>
        <w:t xml:space="preserve">supports people with </w:t>
      </w:r>
      <w:r w:rsidR="009A5E86">
        <w:t>intellectual</w:t>
      </w:r>
      <w:r>
        <w:t xml:space="preserve"> disability to </w:t>
      </w:r>
      <w:r w:rsidR="00547578">
        <w:t>do sport and active recreation</w:t>
      </w:r>
      <w:r>
        <w:t xml:space="preserve">. </w:t>
      </w:r>
    </w:p>
    <w:p w14:paraId="2221511A" w14:textId="69C4E40A" w:rsidR="005A7D7F" w:rsidRDefault="005A7D7F" w:rsidP="00746F6F">
      <w:pPr>
        <w:tabs>
          <w:tab w:val="left" w:pos="4160"/>
        </w:tabs>
      </w:pPr>
    </w:p>
    <w:p w14:paraId="1F705BD8" w14:textId="76DD52AC" w:rsidR="005A7D7F" w:rsidRDefault="005A7D7F" w:rsidP="005A7D7F">
      <w:pPr>
        <w:spacing w:line="240" w:lineRule="auto"/>
        <w:ind w:left="0"/>
      </w:pPr>
      <w:r>
        <w:br w:type="page"/>
      </w:r>
    </w:p>
    <w:p w14:paraId="0E38B462" w14:textId="54BFA1AB" w:rsidR="005A7D7F" w:rsidRDefault="0044636B" w:rsidP="005A7D7F"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592B62DD" wp14:editId="3AAF104A">
            <wp:simplePos x="0" y="0"/>
            <wp:positionH relativeFrom="column">
              <wp:posOffset>0</wp:posOffset>
            </wp:positionH>
            <wp:positionV relativeFrom="paragraph">
              <wp:posOffset>-146050</wp:posOffset>
            </wp:positionV>
            <wp:extent cx="1485900" cy="1485900"/>
            <wp:effectExtent l="0" t="0" r="0" b="0"/>
            <wp:wrapNone/>
            <wp:docPr id="590733397" name="Picture 5907333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7" name="questionnaire feedback survey 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D7F">
        <w:t xml:space="preserve">To find out what </w:t>
      </w:r>
      <w:r w:rsidR="00547578">
        <w:t>doing sport and active recreation</w:t>
      </w:r>
      <w:r w:rsidR="005A7D7F">
        <w:t xml:space="preserve"> is like for disabled people in Aotearoa New Zealand Sport NZ:</w:t>
      </w:r>
    </w:p>
    <w:p w14:paraId="28379BD4" w14:textId="281F2AB4" w:rsidR="005A7D7F" w:rsidRPr="005A7D7F" w:rsidRDefault="00547578" w:rsidP="005A7D7F">
      <w:pPr>
        <w:pStyle w:val="Listtoplevel"/>
      </w:pPr>
      <w:r>
        <w:drawing>
          <wp:anchor distT="0" distB="0" distL="114300" distR="114300" simplePos="0" relativeHeight="251963392" behindDoc="0" locked="0" layoutInCell="1" allowOverlap="1" wp14:anchorId="7FCC831A" wp14:editId="123C9F11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600200" cy="1600200"/>
            <wp:effectExtent l="0" t="0" r="0" b="0"/>
            <wp:wrapNone/>
            <wp:docPr id="590733398" name="Picture 5907333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8" name="Conference focus group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D7F">
        <w:t xml:space="preserve">did </w:t>
      </w:r>
      <w:r w:rsidR="005A7D7F">
        <w:rPr>
          <w:b/>
          <w:bCs/>
        </w:rPr>
        <w:t>surveys</w:t>
      </w:r>
    </w:p>
    <w:p w14:paraId="3187441F" w14:textId="0D4B9852" w:rsidR="005A7D7F" w:rsidRDefault="005A7D7F" w:rsidP="005A7D7F">
      <w:pPr>
        <w:pStyle w:val="Listtoplevel"/>
      </w:pPr>
      <w:r>
        <w:t xml:space="preserve">held </w:t>
      </w:r>
      <w:r>
        <w:rPr>
          <w:b/>
          <w:bCs/>
        </w:rPr>
        <w:t>workshops</w:t>
      </w:r>
    </w:p>
    <w:p w14:paraId="5D90FC7F" w14:textId="209691D3" w:rsidR="005A7D7F" w:rsidRDefault="005A7D7F" w:rsidP="005A7D7F">
      <w:pPr>
        <w:pStyle w:val="Listtoplevel"/>
      </w:pPr>
      <w:r>
        <w:t xml:space="preserve">talked to </w:t>
      </w:r>
      <w:r>
        <w:rPr>
          <w:b/>
          <w:bCs/>
        </w:rPr>
        <w:t>experts</w:t>
      </w:r>
      <w:r>
        <w:t>.</w:t>
      </w:r>
    </w:p>
    <w:p w14:paraId="2CBB57C4" w14:textId="7AF0D24E" w:rsidR="00D80620" w:rsidRDefault="00D80620" w:rsidP="00D80620"/>
    <w:p w14:paraId="2E8747CA" w14:textId="2230D0D9" w:rsidR="00D80620" w:rsidRDefault="00746F6F" w:rsidP="00D8062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7578BABB" wp14:editId="1969FBB5">
                <wp:simplePos x="0" y="0"/>
                <wp:positionH relativeFrom="margin">
                  <wp:posOffset>2171700</wp:posOffset>
                </wp:positionH>
                <wp:positionV relativeFrom="paragraph">
                  <wp:posOffset>247650</wp:posOffset>
                </wp:positionV>
                <wp:extent cx="3557270" cy="2927350"/>
                <wp:effectExtent l="0" t="0" r="5080" b="6350"/>
                <wp:wrapNone/>
                <wp:docPr id="1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927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E7C1A" id="Rectangle 14" o:spid="_x0000_s1026" style="position:absolute;margin-left:171pt;margin-top:19.5pt;width:280.1pt;height:230.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557A0658" w14:textId="03C0E5A4" w:rsidR="0044229C" w:rsidRDefault="0044229C" w:rsidP="00D80620">
      <w:bookmarkStart w:id="8" w:name="_Hlk202122846"/>
      <w:r>
        <w:rPr>
          <w:noProof/>
        </w:rPr>
        <w:drawing>
          <wp:anchor distT="0" distB="0" distL="114300" distR="114300" simplePos="0" relativeHeight="251964416" behindDoc="0" locked="0" layoutInCell="1" allowOverlap="1" wp14:anchorId="35F1BE36" wp14:editId="7595E344">
            <wp:simplePos x="0" y="0"/>
            <wp:positionH relativeFrom="column">
              <wp:posOffset>0</wp:posOffset>
            </wp:positionH>
            <wp:positionV relativeFrom="paragraph">
              <wp:posOffset>596900</wp:posOffset>
            </wp:positionV>
            <wp:extent cx="1600200" cy="1182370"/>
            <wp:effectExtent l="0" t="0" r="0" b="0"/>
            <wp:wrapNone/>
            <wp:docPr id="590733399" name="Picture 590733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9" name="Feedback Online surve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620">
        <w:t xml:space="preserve">A </w:t>
      </w:r>
      <w:r w:rsidR="00D80620">
        <w:rPr>
          <w:b/>
          <w:bCs/>
        </w:rPr>
        <w:t xml:space="preserve">survey </w:t>
      </w:r>
      <w:r w:rsidR="00D80620">
        <w:t xml:space="preserve">is </w:t>
      </w:r>
      <w:r>
        <w:t xml:space="preserve">a set of questions that lots of people answer. </w:t>
      </w:r>
    </w:p>
    <w:p w14:paraId="009DD612" w14:textId="7E36B0E1" w:rsidR="0044229C" w:rsidRDefault="0044229C" w:rsidP="00D80620"/>
    <w:p w14:paraId="6516663D" w14:textId="77777777" w:rsidR="0044229C" w:rsidRDefault="0044229C" w:rsidP="00D80620"/>
    <w:p w14:paraId="3D804678" w14:textId="6F4D00DE" w:rsidR="00D80620" w:rsidRDefault="0044229C" w:rsidP="00D80620">
      <w:r>
        <w:t xml:space="preserve">Surveys are used to find out information like what people think about </w:t>
      </w:r>
      <w:r w:rsidR="00547578">
        <w:t>doing sport and active recreation</w:t>
      </w:r>
      <w:r>
        <w:t>.</w:t>
      </w:r>
    </w:p>
    <w:bookmarkEnd w:id="8"/>
    <w:p w14:paraId="3C3B7800" w14:textId="173536E3" w:rsidR="00D80620" w:rsidRDefault="0044636B" w:rsidP="00D80620">
      <w:r>
        <w:rPr>
          <w:b/>
          <w:bCs/>
          <w:noProof/>
        </w:rPr>
        <w:drawing>
          <wp:anchor distT="0" distB="0" distL="114300" distR="114300" simplePos="0" relativeHeight="251965440" behindDoc="0" locked="0" layoutInCell="1" allowOverlap="1" wp14:anchorId="1BCB6CE3" wp14:editId="297E83E0">
            <wp:simplePos x="0" y="0"/>
            <wp:positionH relativeFrom="column">
              <wp:posOffset>0</wp:posOffset>
            </wp:positionH>
            <wp:positionV relativeFrom="paragraph">
              <wp:posOffset>226060</wp:posOffset>
            </wp:positionV>
            <wp:extent cx="1828800" cy="1828800"/>
            <wp:effectExtent l="0" t="0" r="0" b="0"/>
            <wp:wrapNone/>
            <wp:docPr id="590733400" name="Picture 5907334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0" name="plan together meeting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00743" w14:textId="1EBB6C44" w:rsidR="00D80620" w:rsidRDefault="00746F6F" w:rsidP="00D8062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36464C55" wp14:editId="516CAFCD">
                <wp:simplePos x="0" y="0"/>
                <wp:positionH relativeFrom="margin">
                  <wp:posOffset>2171700</wp:posOffset>
                </wp:positionH>
                <wp:positionV relativeFrom="paragraph">
                  <wp:posOffset>218440</wp:posOffset>
                </wp:positionV>
                <wp:extent cx="3557270" cy="1181100"/>
                <wp:effectExtent l="0" t="0" r="5080" b="0"/>
                <wp:wrapNone/>
                <wp:docPr id="15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81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B46B9" id="Rectangle 15" o:spid="_x0000_s1026" style="position:absolute;margin-left:171pt;margin-top:17.2pt;width:280.1pt;height:93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741694C7" w14:textId="73E21A14" w:rsidR="00D80620" w:rsidRDefault="00D80620" w:rsidP="00547578">
      <w:r>
        <w:rPr>
          <w:b/>
          <w:bCs/>
        </w:rPr>
        <w:t>Workshops</w:t>
      </w:r>
      <w:r>
        <w:t xml:space="preserve"> are when a group of people work together to think of </w:t>
      </w:r>
      <w:r w:rsidR="00E605FB">
        <w:br/>
      </w:r>
      <w:r>
        <w:t>ways to solve a problem</w:t>
      </w:r>
      <w:r w:rsidR="00547578">
        <w:t>.</w:t>
      </w:r>
    </w:p>
    <w:p w14:paraId="0EF878FF" w14:textId="4261097E" w:rsidR="00D80620" w:rsidRDefault="002952B9" w:rsidP="00D80620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7AA3B253" wp14:editId="3D861D66">
                <wp:simplePos x="0" y="0"/>
                <wp:positionH relativeFrom="margin">
                  <wp:align>right</wp:align>
                </wp:positionH>
                <wp:positionV relativeFrom="paragraph">
                  <wp:posOffset>-114300</wp:posOffset>
                </wp:positionV>
                <wp:extent cx="3557270" cy="1133475"/>
                <wp:effectExtent l="0" t="0" r="5080" b="9525"/>
                <wp:wrapNone/>
                <wp:docPr id="16" name="Rectangle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33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F7EB7B" id="Rectangle 16" o:spid="_x0000_s1026" alt="&quot;&quot;" style="position:absolute;margin-left:228.9pt;margin-top:-9pt;width:280.1pt;height:89.25pt;z-index:-251460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4E0D27">
        <w:rPr>
          <w:noProof/>
          <w:lang w:val="en-NZ" w:eastAsia="en-NZ"/>
        </w:rPr>
        <w:drawing>
          <wp:anchor distT="0" distB="0" distL="114300" distR="114300" simplePos="0" relativeHeight="251966464" behindDoc="0" locked="0" layoutInCell="1" allowOverlap="1" wp14:anchorId="3EDA23B0" wp14:editId="0DAC63D4">
            <wp:simplePos x="0" y="0"/>
            <wp:positionH relativeFrom="column">
              <wp:posOffset>32173</wp:posOffset>
            </wp:positionH>
            <wp:positionV relativeFrom="paragraph">
              <wp:posOffset>-76200</wp:posOffset>
            </wp:positionV>
            <wp:extent cx="1409700" cy="1333900"/>
            <wp:effectExtent l="0" t="0" r="0" b="0"/>
            <wp:wrapNone/>
            <wp:docPr id="590733401" name="Picture 5907334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1" name="Speaking Up at a Meeting-01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3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620">
        <w:t xml:space="preserve">Here </w:t>
      </w:r>
      <w:r w:rsidR="00D80620">
        <w:rPr>
          <w:b/>
          <w:bCs/>
        </w:rPr>
        <w:t xml:space="preserve">experts </w:t>
      </w:r>
      <w:r w:rsidR="00D80620">
        <w:t xml:space="preserve">are people who know </w:t>
      </w:r>
      <w:r w:rsidR="00746F6F">
        <w:br/>
      </w:r>
      <w:r w:rsidR="00D80620">
        <w:t xml:space="preserve">a lot of information about </w:t>
      </w:r>
      <w:r w:rsidR="00C44097">
        <w:t>sport and active recreation</w:t>
      </w:r>
      <w:r w:rsidR="00D80620">
        <w:t xml:space="preserve"> for disabled people. </w:t>
      </w:r>
    </w:p>
    <w:p w14:paraId="254535C0" w14:textId="6E0873EA" w:rsidR="00D80620" w:rsidRDefault="00D80620" w:rsidP="002952B9"/>
    <w:p w14:paraId="5553BDE9" w14:textId="18D58824" w:rsidR="0044229C" w:rsidRDefault="0044229C" w:rsidP="002952B9">
      <w:r>
        <w:rPr>
          <w:noProof/>
        </w:rPr>
        <w:drawing>
          <wp:anchor distT="0" distB="0" distL="114300" distR="114300" simplePos="0" relativeHeight="251967488" behindDoc="0" locked="0" layoutInCell="1" allowOverlap="1" wp14:anchorId="2FDBC5D8" wp14:editId="76614BF8">
            <wp:simplePos x="0" y="0"/>
            <wp:positionH relativeFrom="column">
              <wp:posOffset>0</wp:posOffset>
            </wp:positionH>
            <wp:positionV relativeFrom="paragraph">
              <wp:posOffset>172908</wp:posOffset>
            </wp:positionV>
            <wp:extent cx="1130300" cy="1577745"/>
            <wp:effectExtent l="0" t="0" r="0" b="3810"/>
            <wp:wrapNone/>
            <wp:docPr id="590733402" name="Picture 590733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2" name="Hopeful_fingers crossed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3" cy="1586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644B3" w14:textId="785B3F23" w:rsidR="00D80620" w:rsidRDefault="00D80620" w:rsidP="002952B9">
      <w:r>
        <w:t>Sport NZ hop</w:t>
      </w:r>
      <w:r w:rsidR="008813A2">
        <w:t xml:space="preserve">es </w:t>
      </w:r>
      <w:r w:rsidR="00A41616">
        <w:rPr>
          <w:b/>
          <w:bCs/>
        </w:rPr>
        <w:t>the disability sport and recreation sector</w:t>
      </w:r>
      <w:r w:rsidR="008813A2">
        <w:t xml:space="preserve"> will use this report to make it easier for disabled people to </w:t>
      </w:r>
      <w:r w:rsidR="00C44097">
        <w:t>do sport and active recreation</w:t>
      </w:r>
      <w:r w:rsidR="008813A2">
        <w:t xml:space="preserve">. </w:t>
      </w:r>
    </w:p>
    <w:p w14:paraId="69F25670" w14:textId="0D919023" w:rsidR="00A41616" w:rsidRDefault="00A41616" w:rsidP="00D80620"/>
    <w:p w14:paraId="2191403B" w14:textId="60EDCF4C" w:rsidR="00A41616" w:rsidRDefault="00C44097" w:rsidP="00D80620">
      <w:r>
        <w:rPr>
          <w:b/>
          <w:bCs/>
          <w:noProof/>
        </w:rPr>
        <w:drawing>
          <wp:anchor distT="0" distB="0" distL="114300" distR="114300" simplePos="0" relativeHeight="251968512" behindDoc="0" locked="0" layoutInCell="1" allowOverlap="1" wp14:anchorId="153FE459" wp14:editId="16207626">
            <wp:simplePos x="0" y="0"/>
            <wp:positionH relativeFrom="column">
              <wp:posOffset>0</wp:posOffset>
            </wp:positionH>
            <wp:positionV relativeFrom="paragraph">
              <wp:posOffset>237978</wp:posOffset>
            </wp:positionV>
            <wp:extent cx="1828800" cy="1828800"/>
            <wp:effectExtent l="0" t="0" r="0" b="0"/>
            <wp:wrapNone/>
            <wp:docPr id="590733403" name="Picture 5907334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3" name="leisure centre recreation sports hall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57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722FEADE" wp14:editId="14EE3359">
                <wp:simplePos x="0" y="0"/>
                <wp:positionH relativeFrom="margin">
                  <wp:posOffset>2171700</wp:posOffset>
                </wp:positionH>
                <wp:positionV relativeFrom="paragraph">
                  <wp:posOffset>241300</wp:posOffset>
                </wp:positionV>
                <wp:extent cx="3557270" cy="1879600"/>
                <wp:effectExtent l="0" t="0" r="5080" b="6350"/>
                <wp:wrapNone/>
                <wp:docPr id="17" name="Rectangle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79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7885A" id="Rectangle 17" o:spid="_x0000_s1026" style="position:absolute;margin-left:171pt;margin-top:19pt;width:280.1pt;height:148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7BFDDBFC" w14:textId="4F0EC7C1" w:rsidR="00A41616" w:rsidRDefault="00A41616" w:rsidP="00D80620">
      <w:r>
        <w:rPr>
          <w:b/>
          <w:bCs/>
        </w:rPr>
        <w:t xml:space="preserve">The disability sport and </w:t>
      </w:r>
      <w:r w:rsidR="00B33477">
        <w:rPr>
          <w:b/>
          <w:bCs/>
        </w:rPr>
        <w:br/>
      </w:r>
      <w:r>
        <w:rPr>
          <w:b/>
          <w:bCs/>
        </w:rPr>
        <w:t>recreation sector</w:t>
      </w:r>
      <w:r>
        <w:t xml:space="preserve"> </w:t>
      </w:r>
      <w:bookmarkStart w:id="9" w:name="_Hlk202122125"/>
      <w:r>
        <w:t xml:space="preserve">means all the organisations that support disabled people to </w:t>
      </w:r>
      <w:r w:rsidR="00547578">
        <w:t>do sport and active recreation</w:t>
      </w:r>
      <w:r>
        <w:t xml:space="preserve">. </w:t>
      </w:r>
    </w:p>
    <w:bookmarkEnd w:id="9"/>
    <w:p w14:paraId="7B46390F" w14:textId="7E5F1028" w:rsidR="00A41616" w:rsidRDefault="00A41616" w:rsidP="00D80620"/>
    <w:p w14:paraId="5C753A16" w14:textId="1DDD7380" w:rsidR="00A41616" w:rsidRDefault="00D65E5E" w:rsidP="00D8062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1FEB064" wp14:editId="4A1EAEB0">
                <wp:simplePos x="0" y="0"/>
                <wp:positionH relativeFrom="column">
                  <wp:posOffset>0</wp:posOffset>
                </wp:positionH>
                <wp:positionV relativeFrom="paragraph">
                  <wp:posOffset>259715</wp:posOffset>
                </wp:positionV>
                <wp:extent cx="1828800" cy="1428750"/>
                <wp:effectExtent l="0" t="0" r="0" b="0"/>
                <wp:wrapNone/>
                <wp:docPr id="590733408" name="Group 5907334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428750"/>
                          <a:chOff x="0" y="0"/>
                          <a:chExt cx="1828800" cy="1428750"/>
                        </a:xfrm>
                      </wpg:grpSpPr>
                      <pic:pic xmlns:pic="http://schemas.openxmlformats.org/drawingml/2006/picture">
                        <pic:nvPicPr>
                          <pic:cNvPr id="590733405" name="Picture 5907334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83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407" name="Text Box 59073340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085850"/>
                            <a:ext cx="18288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E12F35" w14:textId="6C4F4511" w:rsidR="00F53125" w:rsidRPr="001E5436" w:rsidRDefault="00F53125" w:rsidP="00D65E5E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Photosport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FEB064" id="Group 590733408" o:spid="_x0000_s1038" alt="&quot;&quot;" style="position:absolute;left:0;text-align:left;margin-left:0;margin-top:20.45pt;width:2in;height:112.5pt;z-index:251972608" coordsize="18288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">
                <v:shape id="Picture 590733405" o:spid="_x0000_s1039" type="#_x0000_t75" alt="&quot;&quot;" style="position:absolute;width:18288;height:1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">
                  <v:imagedata r:id="rId58" o:title=""/>
                </v:shape>
                <v:shape id="Text Box 590733407" o:spid="_x0000_s1040" type="#_x0000_t202" alt="&quot;&quot;" style="position:absolute;top:10858;width:18288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" fillcolor="white [3201]" stroked="f" strokeweight=".5pt">
                  <v:textbox>
                    <w:txbxContent>
                      <w:p w14:paraId="4EE12F35" w14:textId="6C4F4511" w:rsidR="00F53125" w:rsidRPr="001E5436" w:rsidRDefault="00F53125" w:rsidP="00D65E5E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Photosport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46F6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571086AB" wp14:editId="0D8D1A38">
                <wp:simplePos x="0" y="0"/>
                <wp:positionH relativeFrom="margin">
                  <wp:posOffset>2171700</wp:posOffset>
                </wp:positionH>
                <wp:positionV relativeFrom="paragraph">
                  <wp:posOffset>257810</wp:posOffset>
                </wp:positionV>
                <wp:extent cx="3557270" cy="1143000"/>
                <wp:effectExtent l="0" t="0" r="5080" b="0"/>
                <wp:wrapNone/>
                <wp:docPr id="18" name="Rectangle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ACED9" id="Rectangle 18" o:spid="_x0000_s1026" style="position:absolute;margin-left:171pt;margin-top:20.3pt;width:280.1pt;height:90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" fillcolor="#ffe599 [1303]" stroked="f" strokeweight="1pt">
                <w10:wrap anchorx="margin"/>
              </v:rect>
            </w:pict>
          </mc:Fallback>
        </mc:AlternateContent>
      </w:r>
    </w:p>
    <w:p w14:paraId="40C08867" w14:textId="4B74B2A6" w:rsidR="00A41616" w:rsidRPr="00A41616" w:rsidRDefault="00A41616" w:rsidP="00D80620">
      <w:r>
        <w:t xml:space="preserve">When you see the words </w:t>
      </w:r>
      <w:r>
        <w:rPr>
          <w:b/>
          <w:bCs/>
        </w:rPr>
        <w:t>the sector</w:t>
      </w:r>
      <w:r>
        <w:t xml:space="preserve"> in this Easy Read they mean the disability sport and recreation sector. </w:t>
      </w:r>
    </w:p>
    <w:p w14:paraId="3F26444F" w14:textId="30837A63" w:rsidR="0044229C" w:rsidRDefault="0044229C">
      <w:pPr>
        <w:spacing w:line="240" w:lineRule="auto"/>
        <w:ind w:left="0"/>
      </w:pPr>
    </w:p>
    <w:p w14:paraId="27E4190B" w14:textId="37383F20" w:rsidR="008813A2" w:rsidRDefault="00D65E5E" w:rsidP="008813A2">
      <w:r>
        <w:rPr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7278A719" wp14:editId="04519DC8">
            <wp:simplePos x="0" y="0"/>
            <wp:positionH relativeFrom="column">
              <wp:posOffset>6350</wp:posOffset>
            </wp:positionH>
            <wp:positionV relativeFrom="paragraph">
              <wp:posOffset>125095</wp:posOffset>
            </wp:positionV>
            <wp:extent cx="1851198" cy="1980565"/>
            <wp:effectExtent l="0" t="0" r="0" b="0"/>
            <wp:wrapNone/>
            <wp:docPr id="590733409" name="Picture 5907334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9" name="Thumbs up man happy yes agree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198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616">
        <w:t xml:space="preserve">Being able to </w:t>
      </w:r>
      <w:r w:rsidR="00547578">
        <w:t>do sport and active recreation</w:t>
      </w:r>
      <w:r w:rsidR="008813A2">
        <w:t xml:space="preserve"> will make life better for disabled people by making </w:t>
      </w:r>
      <w:r w:rsidR="00A41616">
        <w:t>them</w:t>
      </w:r>
      <w:r w:rsidR="008813A2">
        <w:t>:</w:t>
      </w:r>
    </w:p>
    <w:p w14:paraId="41A432DF" w14:textId="0D06C90C" w:rsidR="008813A2" w:rsidRDefault="008813A2" w:rsidP="008813A2">
      <w:pPr>
        <w:pStyle w:val="Listtoplevel"/>
      </w:pPr>
      <w:r>
        <w:t>healthier</w:t>
      </w:r>
    </w:p>
    <w:p w14:paraId="3C664DA8" w14:textId="67C83B5C" w:rsidR="008813A2" w:rsidRDefault="008813A2" w:rsidP="008813A2">
      <w:pPr>
        <w:pStyle w:val="Listtoplevel"/>
      </w:pPr>
      <w:r>
        <w:t xml:space="preserve">happier. </w:t>
      </w:r>
    </w:p>
    <w:p w14:paraId="079A3927" w14:textId="3B638825" w:rsidR="008813A2" w:rsidRDefault="008813A2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746ACCE7" w14:textId="2258B86F" w:rsidR="008813A2" w:rsidRPr="00D80620" w:rsidRDefault="008813A2" w:rsidP="008813A2">
      <w:pPr>
        <w:pStyle w:val="Heading1"/>
      </w:pPr>
      <w:bookmarkStart w:id="10" w:name="_What_did_the"/>
      <w:bookmarkEnd w:id="10"/>
      <w:r>
        <w:lastRenderedPageBreak/>
        <w:t>What did the report find out?</w:t>
      </w:r>
    </w:p>
    <w:p w14:paraId="17C08974" w14:textId="715C2A9E" w:rsidR="008B3CDD" w:rsidRDefault="008B3CDD" w:rsidP="008813A2"/>
    <w:p w14:paraId="64DD2C20" w14:textId="06F32408" w:rsidR="008813A2" w:rsidRDefault="008813A2" w:rsidP="008813A2"/>
    <w:p w14:paraId="243702B0" w14:textId="77DBD3B9" w:rsidR="00A41616" w:rsidRDefault="00A9234B" w:rsidP="008813A2">
      <w:r>
        <w:rPr>
          <w:noProof/>
        </w:rPr>
        <w:drawing>
          <wp:anchor distT="0" distB="0" distL="114300" distR="114300" simplePos="0" relativeHeight="251974656" behindDoc="0" locked="0" layoutInCell="1" allowOverlap="1" wp14:anchorId="420B7A67" wp14:editId="4AAA5A28">
            <wp:simplePos x="0" y="0"/>
            <wp:positionH relativeFrom="column">
              <wp:posOffset>0</wp:posOffset>
            </wp:positionH>
            <wp:positionV relativeFrom="paragraph">
              <wp:posOffset>366395</wp:posOffset>
            </wp:positionV>
            <wp:extent cx="1143000" cy="1611130"/>
            <wp:effectExtent l="19050" t="19050" r="19050" b="27305"/>
            <wp:wrapNone/>
            <wp:docPr id="590733411" name="Picture 590733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11" name="Screenshot (100)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611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616">
        <w:t xml:space="preserve">Sport </w:t>
      </w:r>
      <w:r w:rsidR="00894594">
        <w:t>NZ</w:t>
      </w:r>
      <w:r w:rsidR="00A41616">
        <w:t xml:space="preserve"> </w:t>
      </w:r>
      <w:r w:rsidR="00894594">
        <w:t>has a Disability Plan from 2019.</w:t>
      </w:r>
    </w:p>
    <w:p w14:paraId="3C7DCFB8" w14:textId="039BB948" w:rsidR="00A41616" w:rsidRDefault="00A41616" w:rsidP="0073276F"/>
    <w:p w14:paraId="081FA73F" w14:textId="415FD62E" w:rsidR="0044229C" w:rsidRDefault="0044229C" w:rsidP="0073276F"/>
    <w:p w14:paraId="14A888B1" w14:textId="230A4C86" w:rsidR="0044229C" w:rsidRDefault="0044229C" w:rsidP="008813A2">
      <w:r>
        <w:t xml:space="preserve">The Disability Plan tells Sport NZ how </w:t>
      </w:r>
      <w:r w:rsidR="00A9234B">
        <w:t xml:space="preserve">they can make it easier for disabled New Zealanders to </w:t>
      </w:r>
      <w:r w:rsidR="00547578">
        <w:t>do sport and active recreation</w:t>
      </w:r>
      <w:r w:rsidR="00A9234B">
        <w:t>.</w:t>
      </w:r>
    </w:p>
    <w:p w14:paraId="32531F76" w14:textId="091CFAB5" w:rsidR="00894594" w:rsidRDefault="00894594" w:rsidP="008813A2"/>
    <w:p w14:paraId="2C0E385B" w14:textId="37CAB8DD" w:rsidR="00A9234B" w:rsidRDefault="007C752F" w:rsidP="008813A2">
      <w:r>
        <w:rPr>
          <w:noProof/>
        </w:rPr>
        <w:drawing>
          <wp:anchor distT="0" distB="0" distL="114300" distR="114300" simplePos="0" relativeHeight="251976704" behindDoc="0" locked="0" layoutInCell="1" allowOverlap="1" wp14:anchorId="22985B3A" wp14:editId="1FFD120E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71600" cy="1371600"/>
            <wp:effectExtent l="0" t="0" r="0" b="0"/>
            <wp:wrapNone/>
            <wp:docPr id="590733412" name="Picture 5907334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B1BA8" w14:textId="272AB27D" w:rsidR="00894594" w:rsidRDefault="00894594" w:rsidP="008813A2">
      <w:r>
        <w:t xml:space="preserve">You can read the full Sport NZ Disability Plan on this </w:t>
      </w:r>
      <w:r w:rsidRPr="00894594">
        <w:rPr>
          <w:b/>
          <w:bCs/>
        </w:rPr>
        <w:t>website</w:t>
      </w:r>
      <w:r>
        <w:t>:</w:t>
      </w:r>
    </w:p>
    <w:p w14:paraId="238322C0" w14:textId="78D8E6C7" w:rsidR="00894594" w:rsidRDefault="00894594" w:rsidP="00894594">
      <w:pPr>
        <w:ind w:left="0"/>
      </w:pPr>
    </w:p>
    <w:p w14:paraId="7DA746AB" w14:textId="061B27DB" w:rsidR="00894594" w:rsidRPr="00A9234B" w:rsidRDefault="00A9234B" w:rsidP="008813A2">
      <w:pPr>
        <w:rPr>
          <w:b/>
          <w:bCs/>
        </w:rPr>
      </w:pPr>
      <w:hyperlink r:id="rId61" w:history="1">
        <w:r w:rsidRPr="00A9234B">
          <w:rPr>
            <w:rStyle w:val="Hyperlink"/>
            <w:b/>
            <w:bCs/>
            <w:color w:val="auto"/>
            <w:u w:val="none"/>
          </w:rPr>
          <w:t>https://tinyurl.com/yc3j97hv</w:t>
        </w:r>
      </w:hyperlink>
      <w:r w:rsidRPr="00A9234B">
        <w:rPr>
          <w:b/>
          <w:bCs/>
        </w:rPr>
        <w:t xml:space="preserve"> </w:t>
      </w:r>
    </w:p>
    <w:p w14:paraId="08BA050F" w14:textId="09F8615A" w:rsidR="00894594" w:rsidRDefault="00894594" w:rsidP="008813A2"/>
    <w:p w14:paraId="2BFC403F" w14:textId="18BB7365" w:rsidR="00A9234B" w:rsidRDefault="00A9234B" w:rsidP="008813A2">
      <w:r>
        <w:rPr>
          <w:noProof/>
        </w:rPr>
        <w:drawing>
          <wp:anchor distT="0" distB="0" distL="114300" distR="114300" simplePos="0" relativeHeight="251977728" behindDoc="0" locked="0" layoutInCell="1" allowOverlap="1" wp14:anchorId="1862281A" wp14:editId="149B2C3E">
            <wp:simplePos x="0" y="0"/>
            <wp:positionH relativeFrom="column">
              <wp:posOffset>44450</wp:posOffset>
            </wp:positionH>
            <wp:positionV relativeFrom="paragraph">
              <wp:posOffset>182880</wp:posOffset>
            </wp:positionV>
            <wp:extent cx="1143000" cy="1601259"/>
            <wp:effectExtent l="19050" t="19050" r="19050" b="18415"/>
            <wp:wrapNone/>
            <wp:docPr id="590733413" name="Picture 590733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13" name="Screenshot (102)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6012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5B591" w14:textId="5AD4ACF6" w:rsidR="00894594" w:rsidRDefault="00894594" w:rsidP="008813A2">
      <w:r>
        <w:t xml:space="preserve">You can read the Sport NZ Disability Plan in Easy Read on this </w:t>
      </w:r>
      <w:r>
        <w:rPr>
          <w:b/>
          <w:bCs/>
        </w:rPr>
        <w:t>website</w:t>
      </w:r>
      <w:r>
        <w:t>:</w:t>
      </w:r>
    </w:p>
    <w:p w14:paraId="21D362B5" w14:textId="18FF3978" w:rsidR="00894594" w:rsidRDefault="00894594" w:rsidP="008813A2"/>
    <w:p w14:paraId="20E8E2D0" w14:textId="335B71A5" w:rsidR="00894594" w:rsidRPr="00A9234B" w:rsidRDefault="00A9234B" w:rsidP="008813A2">
      <w:pPr>
        <w:rPr>
          <w:b/>
          <w:bCs/>
        </w:rPr>
      </w:pPr>
      <w:hyperlink r:id="rId63" w:history="1">
        <w:r w:rsidRPr="00A9234B">
          <w:rPr>
            <w:rStyle w:val="Hyperlink"/>
            <w:b/>
            <w:bCs/>
            <w:color w:val="auto"/>
            <w:u w:val="none"/>
          </w:rPr>
          <w:t>https://</w:t>
        </w:r>
        <w:r w:rsidR="00894594" w:rsidRPr="00A9234B">
          <w:rPr>
            <w:rStyle w:val="Hyperlink"/>
            <w:b/>
            <w:bCs/>
            <w:color w:val="auto"/>
            <w:u w:val="none"/>
          </w:rPr>
          <w:t>tinyurl.com/335uefc3</w:t>
        </w:r>
      </w:hyperlink>
      <w:r w:rsidR="00894594" w:rsidRPr="00A9234B">
        <w:rPr>
          <w:b/>
          <w:bCs/>
        </w:rPr>
        <w:t xml:space="preserve"> </w:t>
      </w:r>
    </w:p>
    <w:p w14:paraId="4BC63F3E" w14:textId="5D4AAC6F" w:rsidR="00A41616" w:rsidRDefault="00A41616" w:rsidP="008813A2"/>
    <w:p w14:paraId="7CE32F72" w14:textId="4272C46B" w:rsidR="00894594" w:rsidRDefault="00FF158F" w:rsidP="00A9234B">
      <w:r>
        <w:rPr>
          <w:noProof/>
        </w:rPr>
        <w:lastRenderedPageBreak/>
        <w:drawing>
          <wp:anchor distT="0" distB="0" distL="114300" distR="114300" simplePos="0" relativeHeight="252002304" behindDoc="0" locked="0" layoutInCell="1" allowOverlap="1" wp14:anchorId="08E7BD9A" wp14:editId="406F9B07">
            <wp:simplePos x="0" y="0"/>
            <wp:positionH relativeFrom="column">
              <wp:posOffset>0</wp:posOffset>
            </wp:positionH>
            <wp:positionV relativeFrom="paragraph">
              <wp:posOffset>-266700</wp:posOffset>
            </wp:positionV>
            <wp:extent cx="1943100" cy="1943100"/>
            <wp:effectExtent l="0" t="0" r="0" b="0"/>
            <wp:wrapNone/>
            <wp:docPr id="590733425" name="Picture 590733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5" name="Working Together Services talk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594">
        <w:t>The Disability Plan says Sport NZ needs to focus on:</w:t>
      </w:r>
    </w:p>
    <w:p w14:paraId="72BD8364" w14:textId="1AB0BB6D" w:rsidR="00894594" w:rsidRDefault="00894594" w:rsidP="00894594">
      <w:pPr>
        <w:pStyle w:val="Listtoplevel"/>
      </w:pPr>
      <w:r>
        <w:t>working together with disabled people</w:t>
      </w:r>
    </w:p>
    <w:p w14:paraId="043D0518" w14:textId="61C09EF9" w:rsidR="00894594" w:rsidRDefault="00FF158F" w:rsidP="00894594">
      <w:pPr>
        <w:pStyle w:val="Listtoplevel"/>
      </w:pPr>
      <w:r>
        <w:drawing>
          <wp:anchor distT="0" distB="0" distL="114300" distR="114300" simplePos="0" relativeHeight="252003328" behindDoc="0" locked="0" layoutInCell="1" allowOverlap="1" wp14:anchorId="7C516CEE" wp14:editId="1A5816CE">
            <wp:simplePos x="0" y="0"/>
            <wp:positionH relativeFrom="column">
              <wp:posOffset>44450</wp:posOffset>
            </wp:positionH>
            <wp:positionV relativeFrom="paragraph">
              <wp:posOffset>368935</wp:posOffset>
            </wp:positionV>
            <wp:extent cx="1600200" cy="1752247"/>
            <wp:effectExtent l="0" t="0" r="0" b="635"/>
            <wp:wrapNone/>
            <wp:docPr id="590733426" name="Picture 5907334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6" name="training-involved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52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594">
        <w:t>making sure everyone in the sector knows how to support disabled people</w:t>
      </w:r>
    </w:p>
    <w:p w14:paraId="27134FB7" w14:textId="23ED4D71" w:rsidR="00894594" w:rsidRDefault="00894594" w:rsidP="00894594">
      <w:pPr>
        <w:pStyle w:val="Listtoplevel"/>
      </w:pPr>
      <w:r>
        <w:t>including disabled people.</w:t>
      </w:r>
    </w:p>
    <w:p w14:paraId="7511604E" w14:textId="477386C2" w:rsidR="00894594" w:rsidRDefault="00894594" w:rsidP="00894594"/>
    <w:p w14:paraId="5A333E2A" w14:textId="08B514CE" w:rsidR="00894594" w:rsidRDefault="00894594" w:rsidP="00894594"/>
    <w:p w14:paraId="336A79E6" w14:textId="589C220E" w:rsidR="00894594" w:rsidRDefault="00A9234B" w:rsidP="00894594">
      <w:r>
        <w:rPr>
          <w:noProof/>
        </w:rPr>
        <w:drawing>
          <wp:anchor distT="0" distB="0" distL="114300" distR="114300" simplePos="0" relativeHeight="252005376" behindDoc="0" locked="0" layoutInCell="1" allowOverlap="1" wp14:anchorId="0E52B8EB" wp14:editId="3A20E0AD">
            <wp:simplePos x="0" y="0"/>
            <wp:positionH relativeFrom="column">
              <wp:posOffset>0</wp:posOffset>
            </wp:positionH>
            <wp:positionV relativeFrom="paragraph">
              <wp:posOffset>283210</wp:posOffset>
            </wp:positionV>
            <wp:extent cx="1743705" cy="1371600"/>
            <wp:effectExtent l="0" t="0" r="9525" b="0"/>
            <wp:wrapNone/>
            <wp:docPr id="590733428" name="Picture 5907334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8" name="Discrimination_ableism_image (1)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0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594">
        <w:t>The report says these things are still important.</w:t>
      </w:r>
    </w:p>
    <w:p w14:paraId="125452D8" w14:textId="50AB59AD" w:rsidR="00894594" w:rsidRDefault="00894594" w:rsidP="008813A2"/>
    <w:p w14:paraId="2546EFA6" w14:textId="3BC018D5" w:rsidR="00894594" w:rsidRDefault="00894594" w:rsidP="008813A2"/>
    <w:p w14:paraId="7DF0A8F3" w14:textId="50712DB0" w:rsidR="0036028E" w:rsidRDefault="00417DDD" w:rsidP="00417DDD">
      <w:r>
        <w:t>Some people think it is too hard to include disabled people in sport</w:t>
      </w:r>
      <w:r w:rsidR="00547578">
        <w:t xml:space="preserve"> and active recreation</w:t>
      </w:r>
      <w:r>
        <w:t>.</w:t>
      </w:r>
    </w:p>
    <w:p w14:paraId="458B2650" w14:textId="5D79F3D6" w:rsidR="00417DDD" w:rsidRDefault="00FF158F" w:rsidP="00417DDD">
      <w:r>
        <w:rPr>
          <w:noProof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2A8C325C" wp14:editId="464758A7">
                <wp:simplePos x="0" y="0"/>
                <wp:positionH relativeFrom="column">
                  <wp:posOffset>171450</wp:posOffset>
                </wp:positionH>
                <wp:positionV relativeFrom="paragraph">
                  <wp:posOffset>237490</wp:posOffset>
                </wp:positionV>
                <wp:extent cx="1352550" cy="1409700"/>
                <wp:effectExtent l="0" t="0" r="0" b="0"/>
                <wp:wrapNone/>
                <wp:docPr id="590733431" name="Group 5907334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409700"/>
                          <a:chOff x="0" y="0"/>
                          <a:chExt cx="1352550" cy="1409700"/>
                        </a:xfrm>
                      </wpg:grpSpPr>
                      <pic:pic xmlns:pic="http://schemas.openxmlformats.org/drawingml/2006/picture">
                        <pic:nvPicPr>
                          <pic:cNvPr id="590733429" name="Picture 5907334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733430" name="Graphic 5907334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0" y="91440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F7684" id="Group 590733431" o:spid="_x0000_s1026" style="position:absolute;margin-left:13.5pt;margin-top:18.7pt;width:106.5pt;height:111pt;z-index:252009472" coordsize="13525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">
                <v:shape id="Picture 590733429" o:spid="_x0000_s1027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">
                  <v:imagedata r:id="rId72" o:title=""/>
                </v:shape>
                <v:shape id="Graphic 590733430" o:spid="_x0000_s1028" type="#_x0000_t75" style="position:absolute;left:8572;top:9144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">
                  <v:imagedata r:id="rId73" o:title=""/>
                </v:shape>
              </v:group>
            </w:pict>
          </mc:Fallback>
        </mc:AlternateContent>
      </w:r>
    </w:p>
    <w:p w14:paraId="50EF131C" w14:textId="7A7FB6E3" w:rsidR="00417DDD" w:rsidRDefault="00417DDD" w:rsidP="00417DDD"/>
    <w:p w14:paraId="311153C8" w14:textId="03F7BBB9" w:rsidR="00417DDD" w:rsidRDefault="00417DDD" w:rsidP="00417DDD">
      <w:r>
        <w:t xml:space="preserve">This stops disabled people from </w:t>
      </w:r>
      <w:r w:rsidR="00547578">
        <w:t>doing sport and active recreation</w:t>
      </w:r>
      <w:r>
        <w:t>.</w:t>
      </w:r>
    </w:p>
    <w:p w14:paraId="71A9776C" w14:textId="0D574E91" w:rsidR="00417DDD" w:rsidRDefault="00417DDD" w:rsidP="00547578">
      <w:pPr>
        <w:ind w:left="0"/>
      </w:pPr>
    </w:p>
    <w:p w14:paraId="696DCC8B" w14:textId="1FF3A409" w:rsidR="00417DDD" w:rsidRDefault="00FF158F" w:rsidP="00417DDD">
      <w:r>
        <w:rPr>
          <w:noProof/>
        </w:rPr>
        <w:lastRenderedPageBreak/>
        <w:drawing>
          <wp:anchor distT="0" distB="0" distL="114300" distR="114300" simplePos="0" relativeHeight="252010496" behindDoc="0" locked="0" layoutInCell="1" allowOverlap="1" wp14:anchorId="52C23C27" wp14:editId="34FC1892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2057400" cy="2057400"/>
            <wp:effectExtent l="0" t="0" r="0" b="0"/>
            <wp:wrapNone/>
            <wp:docPr id="590733432" name="Picture 590733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2" name="eureka desk write work idea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DDD">
        <w:t xml:space="preserve">To make it easier for disabled people to </w:t>
      </w:r>
      <w:r w:rsidR="00547578">
        <w:t>do sport and active recreation</w:t>
      </w:r>
      <w:r w:rsidR="00417DDD">
        <w:t xml:space="preserve"> the sector needs to:</w:t>
      </w:r>
    </w:p>
    <w:p w14:paraId="57998E89" w14:textId="3507D8AA" w:rsidR="00417DDD" w:rsidRDefault="00417DDD" w:rsidP="00417DDD">
      <w:pPr>
        <w:pStyle w:val="Listtoplevel"/>
      </w:pPr>
      <w:r>
        <w:t>work together</w:t>
      </w:r>
    </w:p>
    <w:p w14:paraId="510B0E72" w14:textId="69AB1FF4" w:rsidR="00417DDD" w:rsidRDefault="00417DDD" w:rsidP="00417DDD">
      <w:pPr>
        <w:pStyle w:val="Listtoplevel"/>
      </w:pPr>
      <w:r>
        <w:t>try new things.</w:t>
      </w:r>
    </w:p>
    <w:p w14:paraId="64F5B412" w14:textId="694EF088" w:rsidR="00417DDD" w:rsidRDefault="00417DDD" w:rsidP="0046195F"/>
    <w:p w14:paraId="146E7451" w14:textId="77777777" w:rsidR="0046195F" w:rsidRDefault="0046195F" w:rsidP="0046195F"/>
    <w:p w14:paraId="7D539373" w14:textId="0D5D1797" w:rsidR="008813A2" w:rsidRDefault="00FF158F" w:rsidP="008813A2">
      <w:r>
        <w:rPr>
          <w:noProof/>
        </w:rPr>
        <w:drawing>
          <wp:anchor distT="0" distB="0" distL="114300" distR="114300" simplePos="0" relativeHeight="252011520" behindDoc="0" locked="0" layoutInCell="1" allowOverlap="1" wp14:anchorId="13E4C1A0" wp14:editId="49008BB2">
            <wp:simplePos x="0" y="0"/>
            <wp:positionH relativeFrom="column">
              <wp:posOffset>0</wp:posOffset>
            </wp:positionH>
            <wp:positionV relativeFrom="paragraph">
              <wp:posOffset>48895</wp:posOffset>
            </wp:positionV>
            <wp:extent cx="1943100" cy="1943100"/>
            <wp:effectExtent l="0" t="0" r="0" b="0"/>
            <wp:wrapNone/>
            <wp:docPr id="590733433" name="Picture 5907334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3A2">
        <w:t xml:space="preserve">The report </w:t>
      </w:r>
      <w:r w:rsidR="00E36574">
        <w:t xml:space="preserve">says </w:t>
      </w:r>
      <w:r w:rsidR="008813A2">
        <w:t>it is hard to know what will happen in the future.</w:t>
      </w:r>
    </w:p>
    <w:p w14:paraId="3EC07C28" w14:textId="25273EED" w:rsidR="00A41616" w:rsidRDefault="00A41616" w:rsidP="008813A2"/>
    <w:p w14:paraId="2126E865" w14:textId="700E408A" w:rsidR="00A41616" w:rsidRDefault="00A41616" w:rsidP="008813A2"/>
    <w:p w14:paraId="6FA29F76" w14:textId="54EBE290" w:rsidR="00A41616" w:rsidRDefault="00A41616" w:rsidP="008813A2">
      <w:r>
        <w:t>The sector needs to be ready to change if it needs to in the future.</w:t>
      </w:r>
    </w:p>
    <w:p w14:paraId="785F897F" w14:textId="0ECD117F" w:rsidR="00A41616" w:rsidRDefault="00FF158F" w:rsidP="008813A2">
      <w:r>
        <w:rPr>
          <w:noProof/>
        </w:rPr>
        <w:drawing>
          <wp:anchor distT="0" distB="0" distL="114300" distR="114300" simplePos="0" relativeHeight="252012544" behindDoc="0" locked="0" layoutInCell="1" allowOverlap="1" wp14:anchorId="2FCAE918" wp14:editId="05A5E9A1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1485900" cy="1485900"/>
            <wp:effectExtent l="0" t="0" r="0" b="0"/>
            <wp:wrapNone/>
            <wp:docPr id="590733434" name="Picture 5907334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4" name="Idea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6F7D4" w14:textId="415902CC" w:rsidR="00417DDD" w:rsidRDefault="00417DDD" w:rsidP="008813A2"/>
    <w:p w14:paraId="21DD7597" w14:textId="5841D502" w:rsidR="00417DDD" w:rsidRDefault="00417DDD" w:rsidP="008813A2">
      <w:r>
        <w:t xml:space="preserve">The report found there are 6 main </w:t>
      </w:r>
      <w:r>
        <w:rPr>
          <w:b/>
          <w:bCs/>
        </w:rPr>
        <w:t>opportunities</w:t>
      </w:r>
      <w:r>
        <w:t xml:space="preserve"> for disability sport and </w:t>
      </w:r>
      <w:r w:rsidR="0046195F">
        <w:t xml:space="preserve">active </w:t>
      </w:r>
      <w:r>
        <w:t>recreation.</w:t>
      </w:r>
    </w:p>
    <w:p w14:paraId="200C6724" w14:textId="23518175" w:rsidR="00417DDD" w:rsidRDefault="00417DDD" w:rsidP="008813A2"/>
    <w:p w14:paraId="50119673" w14:textId="4CC2D132" w:rsidR="00417DDD" w:rsidRDefault="0046195F" w:rsidP="002952B9">
      <w:pPr>
        <w:spacing w:line="240" w:lineRule="auto"/>
        <w:ind w:left="0"/>
      </w:pPr>
      <w:r>
        <w:br w:type="page"/>
      </w:r>
    </w:p>
    <w:p w14:paraId="2F91C803" w14:textId="3272DA7B" w:rsidR="00417DDD" w:rsidRDefault="007C752F" w:rsidP="008813A2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262D5620" wp14:editId="01DE84CC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536700"/>
                <wp:effectExtent l="0" t="0" r="5080" b="6350"/>
                <wp:wrapNone/>
                <wp:docPr id="19" name="Rectangle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36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64E104" id="Rectangle 19" o:spid="_x0000_s1026" style="position:absolute;margin-left:171pt;margin-top:-9pt;width:280.1pt;height:121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2952B9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0DC02BDC" wp14:editId="01967F7F">
                <wp:simplePos x="0" y="0"/>
                <wp:positionH relativeFrom="column">
                  <wp:posOffset>-19050</wp:posOffset>
                </wp:positionH>
                <wp:positionV relativeFrom="paragraph">
                  <wp:posOffset>-22860</wp:posOffset>
                </wp:positionV>
                <wp:extent cx="1943100" cy="1492250"/>
                <wp:effectExtent l="0" t="0" r="0" b="0"/>
                <wp:wrapNone/>
                <wp:docPr id="590733439" name="Group 5907334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492250"/>
                          <a:chOff x="0" y="0"/>
                          <a:chExt cx="1943100" cy="1492250"/>
                        </a:xfrm>
                      </wpg:grpSpPr>
                      <pic:pic xmlns:pic="http://schemas.openxmlformats.org/drawingml/2006/picture">
                        <pic:nvPicPr>
                          <pic:cNvPr id="590733435" name="Picture 5907334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43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438" name="Text Box 59073343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49350"/>
                            <a:ext cx="19431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24444C3" w14:textId="77777777" w:rsidR="00F53125" w:rsidRPr="001E5436" w:rsidRDefault="00F53125" w:rsidP="00911810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Photosport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C02BDC" id="Group 590733439" o:spid="_x0000_s1041" alt="&quot;&quot;" style="position:absolute;left:0;text-align:left;margin-left:-1.5pt;margin-top:-1.8pt;width:153pt;height:117.5pt;z-index:252019712" coordsize="19431,14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">
                <v:shape id="Picture 590733435" o:spid="_x0000_s1042" type="#_x0000_t75" alt="&quot;&quot;" style="position:absolute;width:19431;height:1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">
                  <v:imagedata r:id="rId78" o:title=""/>
                </v:shape>
                <v:shape id="Text Box 590733438" o:spid="_x0000_s1043" type="#_x0000_t202" alt="&quot;&quot;" style="position:absolute;top:11493;width:1943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" fillcolor="white [3201]" stroked="f" strokeweight=".5pt">
                  <v:textbox>
                    <w:txbxContent>
                      <w:p w14:paraId="224444C3" w14:textId="77777777" w:rsidR="00F53125" w:rsidRPr="001E5436" w:rsidRDefault="00F53125" w:rsidP="00911810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Photosport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17DDD">
        <w:t xml:space="preserve">Here </w:t>
      </w:r>
      <w:r w:rsidR="00417DDD">
        <w:rPr>
          <w:b/>
          <w:bCs/>
        </w:rPr>
        <w:t>opportunities</w:t>
      </w:r>
      <w:r w:rsidR="00417DDD">
        <w:t xml:space="preserve"> are things the sector can do to make it easier for disabled people to </w:t>
      </w:r>
      <w:r w:rsidR="0046195F">
        <w:t>do sport and active recreation</w:t>
      </w:r>
      <w:r w:rsidR="00417DDD">
        <w:t xml:space="preserve">. </w:t>
      </w:r>
    </w:p>
    <w:p w14:paraId="31C6F17C" w14:textId="6A37677C" w:rsidR="00417DDD" w:rsidRDefault="00417DDD" w:rsidP="0046195F"/>
    <w:p w14:paraId="6A89DCF5" w14:textId="77777777" w:rsidR="0046195F" w:rsidRDefault="0046195F" w:rsidP="0046195F"/>
    <w:p w14:paraId="60BE0B49" w14:textId="22B75E16" w:rsidR="00417DDD" w:rsidRDefault="00911810" w:rsidP="00417DDD">
      <w:pPr>
        <w:pStyle w:val="Heading2"/>
      </w:pPr>
      <w:r>
        <w:rPr>
          <w:b w:val="0"/>
          <w:bCs/>
          <w:noProof/>
        </w:rPr>
        <w:drawing>
          <wp:anchor distT="0" distB="0" distL="114300" distR="114300" simplePos="0" relativeHeight="252020736" behindDoc="0" locked="0" layoutInCell="1" allowOverlap="1" wp14:anchorId="41C394E6" wp14:editId="5C74A2CD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828800" cy="1828800"/>
            <wp:effectExtent l="0" t="0" r="0" b="0"/>
            <wp:wrapNone/>
            <wp:docPr id="1786680960" name="Picture 17866809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0" name="Interview Panel job boss employer manager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DDD">
        <w:t>Opportunity 1: Leadership</w:t>
      </w:r>
    </w:p>
    <w:p w14:paraId="3CF0D3DC" w14:textId="36A0CDEE" w:rsidR="00417DDD" w:rsidRDefault="00417DDD" w:rsidP="00417DDD"/>
    <w:p w14:paraId="57953AD3" w14:textId="63FE029E" w:rsidR="00417DDD" w:rsidRDefault="00417DDD" w:rsidP="00417DDD">
      <w:r>
        <w:rPr>
          <w:b/>
          <w:bCs/>
        </w:rPr>
        <w:t>Leaders</w:t>
      </w:r>
      <w:r>
        <w:t xml:space="preserve"> in the sector need to change how they think about disability. </w:t>
      </w:r>
    </w:p>
    <w:p w14:paraId="58AF1443" w14:textId="2339DA0F" w:rsidR="00417DDD" w:rsidRDefault="00417DDD" w:rsidP="00417DDD"/>
    <w:p w14:paraId="273DC0F9" w14:textId="7D6F4690" w:rsidR="00417DDD" w:rsidRDefault="00911810" w:rsidP="00417DDD">
      <w:r>
        <w:rPr>
          <w:noProof/>
        </w:rPr>
        <w:drawing>
          <wp:anchor distT="0" distB="0" distL="114300" distR="114300" simplePos="0" relativeHeight="252021760" behindDoc="0" locked="0" layoutInCell="1" allowOverlap="1" wp14:anchorId="6EDEFF36" wp14:editId="35D23629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1558431" cy="1466850"/>
            <wp:effectExtent l="0" t="0" r="3810" b="0"/>
            <wp:wrapNone/>
            <wp:docPr id="1786680961" name="Picture 1786680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1" name="Football sport recreation sport team partner friends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431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F6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5CC1BACF" wp14:editId="33B52EDA">
                <wp:simplePos x="0" y="0"/>
                <wp:positionH relativeFrom="margin">
                  <wp:posOffset>2171700</wp:posOffset>
                </wp:positionH>
                <wp:positionV relativeFrom="paragraph">
                  <wp:posOffset>253365</wp:posOffset>
                </wp:positionV>
                <wp:extent cx="3557270" cy="1143000"/>
                <wp:effectExtent l="0" t="0" r="5080" b="0"/>
                <wp:wrapNone/>
                <wp:docPr id="20" name="Rectangle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3F0B21" id="Rectangle 20" o:spid="_x0000_s1026" style="position:absolute;margin-left:171pt;margin-top:19.95pt;width:280.1pt;height:90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0FD2B072" w14:textId="1B702026" w:rsidR="00417DDD" w:rsidRDefault="00417DDD" w:rsidP="00417DDD">
      <w:r>
        <w:t xml:space="preserve">Here </w:t>
      </w:r>
      <w:r>
        <w:rPr>
          <w:b/>
          <w:bCs/>
        </w:rPr>
        <w:t xml:space="preserve">leaders </w:t>
      </w:r>
      <w:r>
        <w:t>are people who run organisations like disability sports organisations.</w:t>
      </w:r>
      <w:r w:rsidR="00746F6F" w:rsidRPr="00746F6F">
        <w:rPr>
          <w:noProof/>
          <w:lang w:val="en-NZ" w:eastAsia="en-NZ"/>
        </w:rPr>
        <w:t xml:space="preserve"> </w:t>
      </w:r>
    </w:p>
    <w:p w14:paraId="73668818" w14:textId="3F800677" w:rsidR="00417DDD" w:rsidRDefault="00417DDD" w:rsidP="00417DDD"/>
    <w:p w14:paraId="2D84E5EA" w14:textId="7D56DBE5" w:rsidR="00417DDD" w:rsidRDefault="00417DDD" w:rsidP="00417DDD"/>
    <w:p w14:paraId="493F391B" w14:textId="629811DE" w:rsidR="00417DDD" w:rsidRDefault="00911810" w:rsidP="00417DDD">
      <w:r>
        <w:rPr>
          <w:noProof/>
        </w:rPr>
        <w:drawing>
          <wp:anchor distT="0" distB="0" distL="114300" distR="114300" simplePos="0" relativeHeight="252022784" behindDoc="0" locked="0" layoutInCell="1" allowOverlap="1" wp14:anchorId="7264A724" wp14:editId="52C6F5D8">
            <wp:simplePos x="0" y="0"/>
            <wp:positionH relativeFrom="column">
              <wp:posOffset>19051</wp:posOffset>
            </wp:positionH>
            <wp:positionV relativeFrom="paragraph">
              <wp:posOffset>93980</wp:posOffset>
            </wp:positionV>
            <wp:extent cx="1466850" cy="1728327"/>
            <wp:effectExtent l="0" t="0" r="0" b="5715"/>
            <wp:wrapNone/>
            <wp:docPr id="1786680962" name="Picture 1786680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2" name="Think woman thought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554" cy="173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76F">
        <w:rPr>
          <w:noProof/>
        </w:rPr>
        <w:t>Leaders can</w:t>
      </w:r>
      <w:r w:rsidR="00417DDD">
        <w:t xml:space="preserve"> change how they think about disability</w:t>
      </w:r>
      <w:r w:rsidR="0073276F">
        <w:t xml:space="preserve"> by</w:t>
      </w:r>
      <w:r w:rsidR="00F250AC">
        <w:t>:</w:t>
      </w:r>
    </w:p>
    <w:p w14:paraId="3A20D466" w14:textId="0656C114" w:rsidR="00F250AC" w:rsidRDefault="00F250AC" w:rsidP="00F250AC">
      <w:pPr>
        <w:pStyle w:val="Listtoplevel"/>
      </w:pPr>
      <w:r>
        <w:t>talk</w:t>
      </w:r>
      <w:r w:rsidR="0073276F">
        <w:t>ing</w:t>
      </w:r>
      <w:r>
        <w:t xml:space="preserve"> to lots of different people</w:t>
      </w:r>
    </w:p>
    <w:p w14:paraId="25B63382" w14:textId="35F82DD9" w:rsidR="00F250AC" w:rsidRDefault="00F250AC" w:rsidP="0046195F">
      <w:pPr>
        <w:pStyle w:val="Listtoplevel"/>
      </w:pPr>
      <w:r>
        <w:t>try</w:t>
      </w:r>
      <w:r w:rsidR="0073276F">
        <w:t>ing</w:t>
      </w:r>
      <w:r>
        <w:t xml:space="preserve"> new things.</w:t>
      </w:r>
    </w:p>
    <w:p w14:paraId="6B5B754C" w14:textId="0D03B32E" w:rsidR="00F250AC" w:rsidRDefault="0046195F" w:rsidP="00F250AC">
      <w:r>
        <w:rPr>
          <w:noProof/>
        </w:rPr>
        <w:lastRenderedPageBreak/>
        <w:drawing>
          <wp:anchor distT="0" distB="0" distL="114300" distR="114300" simplePos="0" relativeHeight="252023808" behindDoc="0" locked="0" layoutInCell="1" allowOverlap="1" wp14:anchorId="41217164" wp14:editId="2324B881">
            <wp:simplePos x="0" y="0"/>
            <wp:positionH relativeFrom="column">
              <wp:posOffset>-44450</wp:posOffset>
            </wp:positionH>
            <wp:positionV relativeFrom="paragraph">
              <wp:posOffset>-568325</wp:posOffset>
            </wp:positionV>
            <wp:extent cx="1714500" cy="1714500"/>
            <wp:effectExtent l="0" t="0" r="0" b="0"/>
            <wp:wrapNone/>
            <wp:docPr id="1786680963" name="Picture 17866809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3" name="Talk chat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0AC">
        <w:t xml:space="preserve">It is important for leaders to learn about things like </w:t>
      </w:r>
      <w:r w:rsidR="00F250AC">
        <w:rPr>
          <w:b/>
          <w:bCs/>
        </w:rPr>
        <w:t>neurodiversity</w:t>
      </w:r>
      <w:r w:rsidR="00F250AC">
        <w:t xml:space="preserve">. </w:t>
      </w:r>
    </w:p>
    <w:p w14:paraId="3E4D2B8B" w14:textId="5EDA67C9" w:rsidR="00F250AC" w:rsidRDefault="00F250AC" w:rsidP="00F250AC"/>
    <w:p w14:paraId="6F93A17F" w14:textId="47740407" w:rsidR="00F250AC" w:rsidRDefault="00F250AC" w:rsidP="00F250AC"/>
    <w:bookmarkStart w:id="11" w:name="_Hlk202122497"/>
    <w:p w14:paraId="6910AF33" w14:textId="3E501AE5" w:rsidR="00F250AC" w:rsidRDefault="00746F6F" w:rsidP="00F250A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5D90C271" wp14:editId="504899E1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5708650"/>
                <wp:effectExtent l="0" t="0" r="5080" b="6350"/>
                <wp:wrapNone/>
                <wp:docPr id="21" name="Rectangle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5708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12354" id="Rectangle 21" o:spid="_x0000_s1026" style="position:absolute;margin-left:171pt;margin-top:-8.5pt;width:280.1pt;height:449.5pt;z-index:-25145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F250AC">
        <w:rPr>
          <w:noProof/>
        </w:rPr>
        <w:drawing>
          <wp:anchor distT="0" distB="0" distL="114300" distR="114300" simplePos="0" relativeHeight="251817984" behindDoc="0" locked="0" layoutInCell="1" allowOverlap="1" wp14:anchorId="58DC5B23" wp14:editId="3C79AE69">
            <wp:simplePos x="0" y="0"/>
            <wp:positionH relativeFrom="margin">
              <wp:posOffset>0</wp:posOffset>
            </wp:positionH>
            <wp:positionV relativeFrom="paragraph">
              <wp:posOffset>-158115</wp:posOffset>
            </wp:positionV>
            <wp:extent cx="1620000" cy="1620000"/>
            <wp:effectExtent l="0" t="0" r="0" b="0"/>
            <wp:wrapNone/>
            <wp:docPr id="1510427642" name="Picture 15104276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427642" name="Picture 15104276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0AC" w:rsidRPr="00020BE7">
        <w:rPr>
          <w:b/>
          <w:bCs/>
        </w:rPr>
        <w:t>Neurodiversity</w:t>
      </w:r>
      <w:r w:rsidR="00F250AC">
        <w:t xml:space="preserve"> is the idea that </w:t>
      </w:r>
      <w:r>
        <w:br/>
      </w:r>
      <w:r w:rsidR="00F250AC">
        <w:t>there are natural differences in how our brains work.</w:t>
      </w:r>
    </w:p>
    <w:p w14:paraId="401E3688" w14:textId="2037CEA6" w:rsidR="00F250AC" w:rsidRDefault="00F250AC" w:rsidP="00F250AC"/>
    <w:p w14:paraId="621ED4AC" w14:textId="77777777" w:rsidR="00F250AC" w:rsidRDefault="00F250AC" w:rsidP="00F250AC">
      <w:r w:rsidRPr="00ED1EA5">
        <w:rPr>
          <w:noProof/>
        </w:rPr>
        <w:drawing>
          <wp:anchor distT="0" distB="0" distL="114300" distR="114300" simplePos="0" relativeHeight="251815936" behindDoc="0" locked="0" layoutInCell="1" allowOverlap="1" wp14:anchorId="3F463C44" wp14:editId="5D3E5CC4">
            <wp:simplePos x="0" y="0"/>
            <wp:positionH relativeFrom="margin">
              <wp:align>left</wp:align>
            </wp:positionH>
            <wp:positionV relativeFrom="paragraph">
              <wp:posOffset>344018</wp:posOffset>
            </wp:positionV>
            <wp:extent cx="1895475" cy="1895475"/>
            <wp:effectExtent l="0" t="0" r="9525" b="9525"/>
            <wp:wrapNone/>
            <wp:docPr id="107224430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44308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14" cy="189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1BF72" w14:textId="78F905BF" w:rsidR="00F250AC" w:rsidRDefault="00F250AC" w:rsidP="00F250AC">
      <w:r>
        <w:t xml:space="preserve">It says no to the idea that some people have brains that work in </w:t>
      </w:r>
      <w:r w:rsidR="00746F6F">
        <w:br/>
      </w:r>
      <w:r>
        <w:t>ways that:</w:t>
      </w:r>
    </w:p>
    <w:p w14:paraId="30AA6702" w14:textId="77777777" w:rsidR="00F250AC" w:rsidRDefault="00F250AC" w:rsidP="00F250AC">
      <w:pPr>
        <w:pStyle w:val="Listtoplevel"/>
      </w:pPr>
      <w:r>
        <w:t>are wrong</w:t>
      </w:r>
    </w:p>
    <w:p w14:paraId="143E9577" w14:textId="77777777" w:rsidR="00F250AC" w:rsidRDefault="00F250AC" w:rsidP="00F250AC">
      <w:pPr>
        <w:pStyle w:val="Listtoplevel"/>
      </w:pPr>
      <w:r>
        <w:t>need to be cured / fixed.</w:t>
      </w:r>
    </w:p>
    <w:p w14:paraId="3FF8B29F" w14:textId="77777777" w:rsidR="00F250AC" w:rsidRDefault="00F250AC" w:rsidP="00F250AC">
      <w:r w:rsidRPr="00ED1EA5">
        <w:rPr>
          <w:noProof/>
        </w:rPr>
        <w:drawing>
          <wp:anchor distT="0" distB="0" distL="114300" distR="114300" simplePos="0" relativeHeight="251814912" behindDoc="0" locked="0" layoutInCell="1" allowOverlap="1" wp14:anchorId="28C11770" wp14:editId="250C2042">
            <wp:simplePos x="0" y="0"/>
            <wp:positionH relativeFrom="margin">
              <wp:align>left</wp:align>
            </wp:positionH>
            <wp:positionV relativeFrom="paragraph">
              <wp:posOffset>21955</wp:posOffset>
            </wp:positionV>
            <wp:extent cx="1790700" cy="1323610"/>
            <wp:effectExtent l="0" t="0" r="0" b="0"/>
            <wp:wrapNone/>
            <wp:docPr id="435295372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2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2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96709" w14:textId="77777777" w:rsidR="00F250AC" w:rsidRDefault="00F250AC" w:rsidP="00F250AC"/>
    <w:p w14:paraId="0F22A5FB" w14:textId="045E71F1" w:rsidR="00F250AC" w:rsidRDefault="00F250AC" w:rsidP="00F250AC">
      <w:r>
        <w:t xml:space="preserve">Neurodiversity says the world </w:t>
      </w:r>
      <w:r w:rsidR="00746F6F">
        <w:br/>
      </w:r>
      <w:r>
        <w:t>should</w:t>
      </w:r>
      <w:r w:rsidRPr="00522633">
        <w:t xml:space="preserve"> </w:t>
      </w:r>
      <w:r>
        <w:t>work well for everyone.</w:t>
      </w:r>
    </w:p>
    <w:bookmarkEnd w:id="11"/>
    <w:p w14:paraId="6CD601D1" w14:textId="691AF0C2" w:rsidR="00F250AC" w:rsidRDefault="00911810" w:rsidP="00F250AC">
      <w:r>
        <w:rPr>
          <w:noProof/>
        </w:rPr>
        <w:drawing>
          <wp:anchor distT="0" distB="0" distL="114300" distR="114300" simplePos="0" relativeHeight="252024832" behindDoc="0" locked="0" layoutInCell="1" allowOverlap="1" wp14:anchorId="703DD831" wp14:editId="6F8A3B26">
            <wp:simplePos x="0" y="0"/>
            <wp:positionH relativeFrom="column">
              <wp:posOffset>19685</wp:posOffset>
            </wp:positionH>
            <wp:positionV relativeFrom="paragraph">
              <wp:posOffset>285750</wp:posOffset>
            </wp:positionV>
            <wp:extent cx="1600200" cy="1600200"/>
            <wp:effectExtent l="0" t="0" r="0" b="0"/>
            <wp:wrapNone/>
            <wp:docPr id="1786680964" name="Picture 1786680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4" name="speaker talk present wheelchair user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4AE84" w14:textId="0469E6FD" w:rsidR="00F250AC" w:rsidRDefault="00F250AC" w:rsidP="00F250AC"/>
    <w:p w14:paraId="3880C33C" w14:textId="647D48FE" w:rsidR="00F250AC" w:rsidRDefault="00F250AC" w:rsidP="002952B9">
      <w:r>
        <w:t>Disabled people should have a say in how disability sport</w:t>
      </w:r>
      <w:r w:rsidR="002952B9">
        <w:t xml:space="preserve"> and active recreation</w:t>
      </w:r>
      <w:r>
        <w:t xml:space="preserve"> </w:t>
      </w:r>
      <w:r w:rsidR="007C752F">
        <w:t>is</w:t>
      </w:r>
      <w:r>
        <w:t xml:space="preserve"> run. </w:t>
      </w:r>
    </w:p>
    <w:p w14:paraId="7E098BD1" w14:textId="6FFC1A44" w:rsidR="00F250AC" w:rsidRDefault="00911810" w:rsidP="00F250AC">
      <w:r>
        <w:rPr>
          <w:noProof/>
        </w:rPr>
        <w:lastRenderedPageBreak/>
        <w:drawing>
          <wp:anchor distT="0" distB="0" distL="114300" distR="114300" simplePos="0" relativeHeight="252025856" behindDoc="0" locked="0" layoutInCell="1" allowOverlap="1" wp14:anchorId="4470F104" wp14:editId="29885DFB">
            <wp:simplePos x="0" y="0"/>
            <wp:positionH relativeFrom="column">
              <wp:posOffset>13158</wp:posOffset>
            </wp:positionH>
            <wp:positionV relativeFrom="paragraph">
              <wp:posOffset>-228600</wp:posOffset>
            </wp:positionV>
            <wp:extent cx="1828800" cy="1488813"/>
            <wp:effectExtent l="0" t="0" r="0" b="0"/>
            <wp:wrapNone/>
            <wp:docPr id="1786680965" name="Picture 17866809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5" name="Teach training present chart meeting whiteboard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88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0AC">
        <w:t>The report says the sector should make sure:</w:t>
      </w:r>
    </w:p>
    <w:p w14:paraId="7A12927A" w14:textId="13EC17E0" w:rsidR="00F250AC" w:rsidRDefault="00A9234B" w:rsidP="00F250AC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3F04252A" wp14:editId="5821F387">
            <wp:simplePos x="0" y="0"/>
            <wp:positionH relativeFrom="column">
              <wp:posOffset>12700</wp:posOffset>
            </wp:positionH>
            <wp:positionV relativeFrom="paragraph">
              <wp:posOffset>864235</wp:posOffset>
            </wp:positionV>
            <wp:extent cx="1943100" cy="1449683"/>
            <wp:effectExtent l="0" t="0" r="0" b="0"/>
            <wp:wrapNone/>
            <wp:docPr id="1786680969" name="Picture 17866809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9" name="Interview job work handshake greet wheelchair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4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0AC">
        <w:t xml:space="preserve">everyone in the sector gets training about disability </w:t>
      </w:r>
    </w:p>
    <w:p w14:paraId="7D133E3F" w14:textId="475EA345" w:rsidR="00A9234B" w:rsidRDefault="00A9234B" w:rsidP="00A9234B">
      <w:pPr>
        <w:pStyle w:val="Listtoplevel"/>
      </w:pPr>
      <w:r>
        <w:t>more disabled people can work in the sector</w:t>
      </w:r>
    </w:p>
    <w:p w14:paraId="732401E8" w14:textId="64F31B41" w:rsidR="00F250AC" w:rsidRDefault="00F250AC" w:rsidP="00F250AC">
      <w:pPr>
        <w:pStyle w:val="Listtoplevel"/>
      </w:pPr>
      <w:r>
        <w:t>disabled young people get to:</w:t>
      </w:r>
    </w:p>
    <w:p w14:paraId="4FA216DB" w14:textId="5603F61F" w:rsidR="00F250AC" w:rsidRDefault="003D7F12" w:rsidP="00F250AC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12BE49CA" wp14:editId="7E568464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2055495" cy="1612900"/>
                <wp:effectExtent l="0" t="0" r="1905" b="6350"/>
                <wp:wrapNone/>
                <wp:docPr id="1786680968" name="Group 17866809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5495" cy="1612900"/>
                          <a:chOff x="0" y="0"/>
                          <a:chExt cx="2055495" cy="1612900"/>
                        </a:xfrm>
                      </wpg:grpSpPr>
                      <pic:pic xmlns:pic="http://schemas.openxmlformats.org/drawingml/2006/picture">
                        <pic:nvPicPr>
                          <pic:cNvPr id="1786680966" name="Picture 1786680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495" cy="12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0967" name="Text Box 178668096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270000"/>
                            <a:ext cx="2055495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7C7160" w14:textId="77777777" w:rsidR="00F53125" w:rsidRPr="001E5436" w:rsidRDefault="00F53125" w:rsidP="00911810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BE49CA" id="Group 1786680968" o:spid="_x0000_s1044" alt="&quot;&quot;" style="position:absolute;left:0;text-align:left;margin-left:0;margin-top:10.1pt;width:161.85pt;height:127pt;z-index:252029952" coordsize="20554,1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">
                <v:shape id="Picture 1786680966" o:spid="_x0000_s1045" type="#_x0000_t75" alt="&quot;&quot;" style="position:absolute;width:20554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">
                  <v:imagedata r:id="rId90" o:title=""/>
                </v:shape>
                <v:shape id="Text Box 1786680967" o:spid="_x0000_s1046" type="#_x0000_t202" alt="&quot;&quot;" style="position:absolute;top:12700;width:2055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" fillcolor="white [3201]" stroked="f" strokeweight=".5pt">
                  <v:textbox>
                    <w:txbxContent>
                      <w:p w14:paraId="1D7C7160" w14:textId="77777777" w:rsidR="00F53125" w:rsidRPr="001E5436" w:rsidRDefault="00F53125" w:rsidP="00911810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52B9">
        <w:rPr>
          <w:noProof/>
        </w:rPr>
        <w:t>do sport and active recreation</w:t>
      </w:r>
    </w:p>
    <w:p w14:paraId="79B0DA16" w14:textId="1C2A990E" w:rsidR="00F250AC" w:rsidRDefault="00F250AC" w:rsidP="00F250AC">
      <w:pPr>
        <w:pStyle w:val="Listparagraph2"/>
        <w:rPr>
          <w:lang w:eastAsia="en-US"/>
        </w:rPr>
      </w:pPr>
      <w:r>
        <w:rPr>
          <w:lang w:eastAsia="en-US"/>
        </w:rPr>
        <w:t xml:space="preserve">be </w:t>
      </w:r>
      <w:r w:rsidRPr="00A9234B">
        <w:rPr>
          <w:b/>
          <w:bCs/>
          <w:lang w:eastAsia="en-US"/>
        </w:rPr>
        <w:t>leaders</w:t>
      </w:r>
      <w:r>
        <w:rPr>
          <w:lang w:eastAsia="en-US"/>
        </w:rPr>
        <w:t xml:space="preserve"> in sport</w:t>
      </w:r>
      <w:r w:rsidR="002952B9">
        <w:rPr>
          <w:lang w:eastAsia="en-US"/>
        </w:rPr>
        <w:t xml:space="preserve"> and active recreation</w:t>
      </w:r>
      <w:r w:rsidR="00A9234B">
        <w:rPr>
          <w:lang w:eastAsia="en-US"/>
        </w:rPr>
        <w:t>.</w:t>
      </w:r>
    </w:p>
    <w:p w14:paraId="571E8855" w14:textId="00367B2A" w:rsidR="00F250AC" w:rsidRDefault="00F250AC" w:rsidP="00F250AC"/>
    <w:p w14:paraId="50FF31C0" w14:textId="50798D3A" w:rsidR="00A9234B" w:rsidRDefault="00A9234B" w:rsidP="00F250AC"/>
    <w:p w14:paraId="0890C519" w14:textId="509B47AF" w:rsidR="002952B9" w:rsidRDefault="002952B9">
      <w:pPr>
        <w:spacing w:line="240" w:lineRule="auto"/>
        <w:ind w:left="0"/>
      </w:pPr>
      <w:r>
        <w:br w:type="page"/>
      </w:r>
    </w:p>
    <w:p w14:paraId="7DCC6369" w14:textId="07992AC9" w:rsidR="00A9234B" w:rsidRDefault="007C752F" w:rsidP="00A9234B">
      <w:r>
        <w:rPr>
          <w:noProof/>
        </w:rPr>
        <w:lastRenderedPageBreak/>
        <w:drawing>
          <wp:anchor distT="0" distB="0" distL="114300" distR="114300" simplePos="0" relativeHeight="252290048" behindDoc="0" locked="0" layoutInCell="1" allowOverlap="1" wp14:anchorId="3E2455DD" wp14:editId="05F40AFF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1930400" cy="1930400"/>
            <wp:effectExtent l="0" t="0" r="0" b="0"/>
            <wp:wrapNone/>
            <wp:docPr id="590733406" name="Picture 5907334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6" name="Children_playing_image (1)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2B9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89024" behindDoc="1" locked="0" layoutInCell="1" allowOverlap="1" wp14:anchorId="28721078" wp14:editId="4AEA6A3F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4572000"/>
                <wp:effectExtent l="0" t="0" r="5080" b="0"/>
                <wp:wrapNone/>
                <wp:docPr id="590733394" name="Rectangle 5907333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57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213A1" id="Rectangle 590733394" o:spid="_x0000_s1026" style="position:absolute;margin-left:171pt;margin-top:-9pt;width:280.1pt;height:5in;z-index:-25102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" fillcolor="#bdd6ee [1304]" stroked="f" strokeweight="1pt">
                <w10:wrap anchorx="margin"/>
              </v:rect>
            </w:pict>
          </mc:Fallback>
        </mc:AlternateContent>
      </w:r>
      <w:r w:rsidR="00A9234B">
        <w:t xml:space="preserve">Here </w:t>
      </w:r>
      <w:r w:rsidR="00A9234B">
        <w:rPr>
          <w:b/>
          <w:bCs/>
        </w:rPr>
        <w:t xml:space="preserve">leaders </w:t>
      </w:r>
      <w:r w:rsidR="00A9234B">
        <w:t>are young people who do things like:</w:t>
      </w:r>
    </w:p>
    <w:p w14:paraId="5713E160" w14:textId="3DCF0810" w:rsidR="00A9234B" w:rsidRDefault="00A9234B" w:rsidP="00A9234B">
      <w:pPr>
        <w:pStyle w:val="Listtoplevel"/>
      </w:pPr>
      <w:r>
        <w:t xml:space="preserve">speaking up about what </w:t>
      </w:r>
      <w:r w:rsidR="002952B9">
        <w:t>doing sport and active recreation</w:t>
      </w:r>
      <w:r>
        <w:t xml:space="preserve"> is like for them</w:t>
      </w:r>
    </w:p>
    <w:p w14:paraId="07FCADF5" w14:textId="09E13188" w:rsidR="00A9234B" w:rsidRDefault="007C752F" w:rsidP="00A9234B">
      <w:pPr>
        <w:pStyle w:val="Listtoplevel"/>
      </w:pPr>
      <w:r>
        <w:drawing>
          <wp:anchor distT="0" distB="0" distL="114300" distR="114300" simplePos="0" relativeHeight="252316672" behindDoc="0" locked="0" layoutInCell="1" allowOverlap="1" wp14:anchorId="7F466932" wp14:editId="0FF35AEE">
            <wp:simplePos x="0" y="0"/>
            <wp:positionH relativeFrom="column">
              <wp:posOffset>-209550</wp:posOffset>
            </wp:positionH>
            <wp:positionV relativeFrom="paragraph">
              <wp:posOffset>342265</wp:posOffset>
            </wp:positionV>
            <wp:extent cx="1936750" cy="1936750"/>
            <wp:effectExtent l="0" t="0" r="0" b="635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all game sport play boy teenager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2B9">
        <w:t>supporting other people to understand what they can do</w:t>
      </w:r>
    </w:p>
    <w:p w14:paraId="1C008884" w14:textId="64C58DE3" w:rsidR="002952B9" w:rsidRDefault="002952B9" w:rsidP="00A9234B">
      <w:pPr>
        <w:pStyle w:val="Listtoplevel"/>
      </w:pPr>
      <w:r>
        <w:t xml:space="preserve">showing people new ways to </w:t>
      </w:r>
      <w:r w:rsidR="007C752F">
        <w:br/>
      </w:r>
      <w:r>
        <w:t>take part in sport and active recreation.</w:t>
      </w:r>
    </w:p>
    <w:p w14:paraId="2600716B" w14:textId="16CEE8E2" w:rsidR="00A9234B" w:rsidRDefault="00A9234B">
      <w:pPr>
        <w:spacing w:line="240" w:lineRule="auto"/>
        <w:ind w:left="0"/>
      </w:pPr>
    </w:p>
    <w:p w14:paraId="1AC8F6A7" w14:textId="2AAB2243" w:rsidR="003D7F12" w:rsidRDefault="003D7F12">
      <w:pPr>
        <w:spacing w:line="240" w:lineRule="auto"/>
        <w:ind w:left="0"/>
      </w:pPr>
    </w:p>
    <w:p w14:paraId="024E23A9" w14:textId="77777777" w:rsidR="003D7F12" w:rsidRDefault="003D7F12">
      <w:pPr>
        <w:spacing w:line="240" w:lineRule="auto"/>
        <w:ind w:left="0"/>
      </w:pPr>
    </w:p>
    <w:p w14:paraId="5EEA848F" w14:textId="75DC183B" w:rsidR="00F250AC" w:rsidRDefault="00A9234B" w:rsidP="00F250AC">
      <w:r>
        <w:rPr>
          <w:b/>
          <w:bCs/>
          <w:noProof/>
        </w:rPr>
        <w:drawing>
          <wp:anchor distT="0" distB="0" distL="114300" distR="114300" simplePos="0" relativeHeight="252033024" behindDoc="0" locked="0" layoutInCell="1" allowOverlap="1" wp14:anchorId="344191D9" wp14:editId="5C6B0032">
            <wp:simplePos x="0" y="0"/>
            <wp:positionH relativeFrom="column">
              <wp:posOffset>0</wp:posOffset>
            </wp:positionH>
            <wp:positionV relativeFrom="paragraph">
              <wp:posOffset>-183515</wp:posOffset>
            </wp:positionV>
            <wp:extent cx="1828800" cy="1828800"/>
            <wp:effectExtent l="0" t="0" r="0" b="0"/>
            <wp:wrapNone/>
            <wp:docPr id="1786680970" name="Picture 17866809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4" name="Research chat survey talk feedback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0AC">
        <w:t>The sector should also keep asking</w:t>
      </w:r>
      <w:r w:rsidR="003D7F12">
        <w:t xml:space="preserve"> what</w:t>
      </w:r>
      <w:r w:rsidR="00F250AC">
        <w:t>:</w:t>
      </w:r>
    </w:p>
    <w:p w14:paraId="2484865D" w14:textId="6167685A" w:rsidR="00F250AC" w:rsidRDefault="002A6D88" w:rsidP="00F250AC">
      <w:pPr>
        <w:pStyle w:val="Listtoplevel"/>
      </w:pPr>
      <w:r>
        <w:drawing>
          <wp:anchor distT="0" distB="0" distL="114300" distR="114300" simplePos="0" relativeHeight="252034048" behindDoc="0" locked="0" layoutInCell="1" allowOverlap="1" wp14:anchorId="15E35C3E" wp14:editId="61718E3F">
            <wp:simplePos x="0" y="0"/>
            <wp:positionH relativeFrom="column">
              <wp:posOffset>-113744</wp:posOffset>
            </wp:positionH>
            <wp:positionV relativeFrom="paragraph">
              <wp:posOffset>1283970</wp:posOffset>
            </wp:positionV>
            <wp:extent cx="2163445" cy="1834351"/>
            <wp:effectExtent l="0" t="0" r="0" b="0"/>
            <wp:wrapNone/>
            <wp:docPr id="1786680971" name="Picture 17866809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1" name="Family walk hike exercise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1834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F12">
        <w:t>disabled people think about sport</w:t>
      </w:r>
      <w:r w:rsidR="002952B9">
        <w:t xml:space="preserve"> and active recreation</w:t>
      </w:r>
      <w:r w:rsidR="003D7F12">
        <w:t xml:space="preserve"> for them in Aotearoa New Zealand</w:t>
      </w:r>
    </w:p>
    <w:p w14:paraId="03EE6C02" w14:textId="25CA58DD" w:rsidR="00110CD4" w:rsidRPr="002952B9" w:rsidRDefault="00F250AC" w:rsidP="002952B9">
      <w:pPr>
        <w:pStyle w:val="Listtoplevel"/>
      </w:pPr>
      <w:r>
        <w:t xml:space="preserve">whānau / families of disabled people </w:t>
      </w:r>
      <w:r w:rsidR="003D7F12">
        <w:t xml:space="preserve">think about </w:t>
      </w:r>
      <w:r w:rsidR="002952B9">
        <w:t>sport and active recreation</w:t>
      </w:r>
      <w:r w:rsidR="003D7F12">
        <w:t xml:space="preserve"> for disabled people in Aotearoa New Zealand.</w:t>
      </w:r>
    </w:p>
    <w:p w14:paraId="3C85788A" w14:textId="15B145EE" w:rsidR="00F250AC" w:rsidRDefault="00F250AC" w:rsidP="00F250AC">
      <w:pPr>
        <w:pStyle w:val="Heading2"/>
      </w:pPr>
      <w:r>
        <w:lastRenderedPageBreak/>
        <w:t>Opportunity 2: Partnering</w:t>
      </w:r>
    </w:p>
    <w:p w14:paraId="2ADAC3EF" w14:textId="14F74655" w:rsidR="00F250AC" w:rsidRDefault="00B85F39" w:rsidP="00F250AC">
      <w:r w:rsidRPr="00B85F39">
        <w:rPr>
          <w:noProof/>
        </w:rPr>
        <w:drawing>
          <wp:anchor distT="0" distB="0" distL="114300" distR="114300" simplePos="0" relativeHeight="252333056" behindDoc="0" locked="0" layoutInCell="1" allowOverlap="1" wp14:anchorId="24075E1D" wp14:editId="78DD6B7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828800" cy="1828800"/>
            <wp:effectExtent l="0" t="0" r="0" b="0"/>
            <wp:wrapNone/>
            <wp:docPr id="132154009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4009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F6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31B9C056" wp14:editId="51265E13">
                <wp:simplePos x="0" y="0"/>
                <wp:positionH relativeFrom="margin">
                  <wp:align>right</wp:align>
                </wp:positionH>
                <wp:positionV relativeFrom="paragraph">
                  <wp:posOffset>253365</wp:posOffset>
                </wp:positionV>
                <wp:extent cx="3557270" cy="3524250"/>
                <wp:effectExtent l="0" t="0" r="5080" b="0"/>
                <wp:wrapNone/>
                <wp:docPr id="22" name="Rectangle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5242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B0C76" id="Rectangle 22" o:spid="_x0000_s1026" alt="&quot;&quot;" style="position:absolute;margin-left:228.9pt;margin-top:19.95pt;width:280.1pt;height:277.5pt;z-index:-251448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</w:p>
    <w:p w14:paraId="68F80516" w14:textId="77777777" w:rsidR="00667B75" w:rsidRDefault="00667B75" w:rsidP="00F250AC">
      <w:r>
        <w:t>Partnering is about:</w:t>
      </w:r>
    </w:p>
    <w:p w14:paraId="1DFD45D0" w14:textId="5501AF6A" w:rsidR="00667B75" w:rsidRDefault="00667B75" w:rsidP="00667B75">
      <w:pPr>
        <w:pStyle w:val="Listtoplevel"/>
      </w:pPr>
      <w:r>
        <w:drawing>
          <wp:anchor distT="0" distB="0" distL="114300" distR="114300" simplePos="0" relativeHeight="252331008" behindDoc="0" locked="0" layoutInCell="1" allowOverlap="1" wp14:anchorId="0AC39C1C" wp14:editId="4DF2DB8C">
            <wp:simplePos x="0" y="0"/>
            <wp:positionH relativeFrom="margin">
              <wp:align>left</wp:align>
            </wp:positionH>
            <wp:positionV relativeFrom="paragraph">
              <wp:posOffset>1264920</wp:posOffset>
            </wp:positionV>
            <wp:extent cx="1714500" cy="1714500"/>
            <wp:effectExtent l="0" t="0" r="0" b="0"/>
            <wp:wrapNone/>
            <wp:docPr id="871093037" name="Picture 8710930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5" name="Working Together Services talk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Sport NZ supporting different kinds of organisations including ones that focus on disabled people</w:t>
      </w:r>
    </w:p>
    <w:p w14:paraId="289E02AE" w14:textId="28B07CD2" w:rsidR="006A4D3D" w:rsidRPr="006A4D3D" w:rsidRDefault="00667B75" w:rsidP="00667B75">
      <w:pPr>
        <w:pStyle w:val="Listtoplevel"/>
      </w:pPr>
      <w:r>
        <w:t>different organisations working together to connect with more disabled people.</w:t>
      </w:r>
      <w:r w:rsidR="00746F6F" w:rsidRPr="00746F6F">
        <w:rPr>
          <w:lang w:val="en-NZ" w:eastAsia="en-NZ"/>
        </w:rPr>
        <w:t xml:space="preserve"> </w:t>
      </w:r>
    </w:p>
    <w:p w14:paraId="46862AF1" w14:textId="7980ED9D" w:rsidR="006A4D3D" w:rsidRDefault="00A61009" w:rsidP="006A4D3D">
      <w:pPr>
        <w:ind w:lef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24CF2E08" wp14:editId="703F7831">
                <wp:simplePos x="0" y="0"/>
                <wp:positionH relativeFrom="column">
                  <wp:posOffset>-228600</wp:posOffset>
                </wp:positionH>
                <wp:positionV relativeFrom="paragraph">
                  <wp:posOffset>375285</wp:posOffset>
                </wp:positionV>
                <wp:extent cx="2286000" cy="1587500"/>
                <wp:effectExtent l="0" t="0" r="0" b="0"/>
                <wp:wrapNone/>
                <wp:docPr id="1786680975" name="Group 17866809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1587500"/>
                          <a:chOff x="-228600" y="0"/>
                          <a:chExt cx="2286000" cy="1587500"/>
                        </a:xfrm>
                      </wpg:grpSpPr>
                      <pic:pic xmlns:pic="http://schemas.openxmlformats.org/drawingml/2006/picture">
                        <pic:nvPicPr>
                          <pic:cNvPr id="1786680973" name="Picture 178668097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36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0974" name="Text Box 178668097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228600" y="1244600"/>
                            <a:ext cx="22860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CD7B56" w14:textId="3011A489" w:rsidR="00F53125" w:rsidRPr="001E5436" w:rsidRDefault="00F53125" w:rsidP="002A6D88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 xml:space="preserve">Image source: </w:t>
                              </w:r>
                              <w:r w:rsidR="00A61009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Halberg Foundation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CF2E08" id="Group 1786680975" o:spid="_x0000_s1047" alt="&quot;&quot;" style="position:absolute;margin-left:-18pt;margin-top:29.55pt;width:180pt;height:125pt;z-index:252039168;mso-width-relative:margin" coordorigin="-2286" coordsize="22860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">
                <v:shape id="Picture 1786680973" o:spid="_x0000_s1048" type="#_x0000_t75" alt="&quot;&quot;" style="position:absolute;width:18288;height:12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">
                  <v:imagedata r:id="rId97" o:title=""/>
                </v:shape>
                <v:shape id="Text Box 1786680974" o:spid="_x0000_s1049" type="#_x0000_t202" alt="&quot;&quot;" style="position:absolute;left:-2286;top:12446;width:2286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" fillcolor="white [3201]" stroked="f" strokeweight=".5pt">
                  <v:textbox>
                    <w:txbxContent>
                      <w:p w14:paraId="5CCD7B56" w14:textId="3011A489" w:rsidR="00F53125" w:rsidRPr="001E5436" w:rsidRDefault="00F53125" w:rsidP="002A6D88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 xml:space="preserve">Image source: </w:t>
                        </w:r>
                        <w:r w:rsidR="00A61009">
                          <w:rPr>
                            <w:sz w:val="20"/>
                            <w:szCs w:val="20"/>
                            <w:lang w:val="en-NZ"/>
                          </w:rPr>
                          <w:t>Halberg Foundation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2ECD7D" w14:textId="0C176B6D" w:rsidR="006A4D3D" w:rsidRPr="006A4D3D" w:rsidRDefault="006A4D3D" w:rsidP="006A4D3D">
      <w:pPr>
        <w:ind w:left="0"/>
      </w:pPr>
    </w:p>
    <w:p w14:paraId="56940D6A" w14:textId="2034BCEE" w:rsidR="00F250AC" w:rsidRDefault="00F250AC" w:rsidP="00F250AC">
      <w:r>
        <w:t xml:space="preserve">The sector needs </w:t>
      </w:r>
      <w:r w:rsidR="00EB0797">
        <w:t xml:space="preserve">to </w:t>
      </w:r>
      <w:r w:rsidR="001A14F2">
        <w:t xml:space="preserve">find ways </w:t>
      </w:r>
      <w:r>
        <w:t xml:space="preserve">to pay for more types of </w:t>
      </w:r>
      <w:r w:rsidR="00A01282">
        <w:t>disability sport</w:t>
      </w:r>
      <w:r w:rsidR="002952B9">
        <w:t xml:space="preserve"> and active recreation</w:t>
      </w:r>
      <w:r w:rsidR="00A01282">
        <w:t>.</w:t>
      </w:r>
    </w:p>
    <w:p w14:paraId="075C9455" w14:textId="3DEC82BE" w:rsidR="00A01282" w:rsidRDefault="007C752F" w:rsidP="00F250AC">
      <w:r>
        <w:rPr>
          <w:noProof/>
        </w:rPr>
        <w:drawing>
          <wp:anchor distT="0" distB="0" distL="114300" distR="114300" simplePos="0" relativeHeight="252040192" behindDoc="0" locked="0" layoutInCell="1" allowOverlap="1" wp14:anchorId="29E0EEEB" wp14:editId="6442C2FE">
            <wp:simplePos x="0" y="0"/>
            <wp:positionH relativeFrom="column">
              <wp:posOffset>227</wp:posOffset>
            </wp:positionH>
            <wp:positionV relativeFrom="paragraph">
              <wp:posOffset>300355</wp:posOffset>
            </wp:positionV>
            <wp:extent cx="1485900" cy="1980867"/>
            <wp:effectExtent l="0" t="0" r="0" b="0"/>
            <wp:wrapNone/>
            <wp:docPr id="1786680976" name="Picture 17866809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6" name="Teen_disabled_Wheelchair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8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7B086" w14:textId="6220270C" w:rsidR="00A41616" w:rsidRDefault="00A41616" w:rsidP="008813A2"/>
    <w:p w14:paraId="5FA629B8" w14:textId="1B0AFC81" w:rsidR="00A01282" w:rsidRDefault="00A01282" w:rsidP="008813A2">
      <w:proofErr w:type="gramStart"/>
      <w:r>
        <w:t>At the moment</w:t>
      </w:r>
      <w:proofErr w:type="gramEnd"/>
      <w:r>
        <w:t xml:space="preserve"> </w:t>
      </w:r>
      <w:proofErr w:type="spellStart"/>
      <w:r w:rsidR="00667B75">
        <w:t>SportNZ</w:t>
      </w:r>
      <w:proofErr w:type="spellEnd"/>
      <w:r>
        <w:t xml:space="preserve"> mostly pays for </w:t>
      </w:r>
      <w:r w:rsidR="00A61009">
        <w:t>sport and active recreation</w:t>
      </w:r>
      <w:r>
        <w:t xml:space="preserve"> for physically disabled people.</w:t>
      </w:r>
    </w:p>
    <w:p w14:paraId="1561EE25" w14:textId="1C68721D" w:rsidR="00A01282" w:rsidRDefault="00A01282" w:rsidP="00A9234B">
      <w:pPr>
        <w:ind w:left="0"/>
      </w:pPr>
    </w:p>
    <w:p w14:paraId="6DEE7A21" w14:textId="77777777" w:rsidR="003D7F12" w:rsidRDefault="003D7F12" w:rsidP="00A9234B">
      <w:pPr>
        <w:ind w:left="0"/>
      </w:pPr>
    </w:p>
    <w:p w14:paraId="4D765A5D" w14:textId="0D2C7D3E" w:rsidR="00A01282" w:rsidRDefault="00380DF8" w:rsidP="008813A2">
      <w:r>
        <w:rPr>
          <w:noProof/>
        </w:rPr>
        <w:lastRenderedPageBreak/>
        <w:drawing>
          <wp:anchor distT="0" distB="0" distL="114300" distR="114300" simplePos="0" relativeHeight="252041216" behindDoc="0" locked="0" layoutInCell="1" allowOverlap="1" wp14:anchorId="5E1E5DAB" wp14:editId="73E99D41">
            <wp:simplePos x="0" y="0"/>
            <wp:positionH relativeFrom="column">
              <wp:posOffset>108278</wp:posOffset>
            </wp:positionH>
            <wp:positionV relativeFrom="paragraph">
              <wp:posOffset>107950</wp:posOffset>
            </wp:positionV>
            <wp:extent cx="1263650" cy="2050947"/>
            <wp:effectExtent l="0" t="0" r="0" b="0"/>
            <wp:wrapNone/>
            <wp:docPr id="1786680977" name="Picture 17866809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7" name="Young woman learning disability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2050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B75">
        <w:rPr>
          <w:noProof/>
        </w:rPr>
        <w:t>SportNZ</w:t>
      </w:r>
      <w:r w:rsidR="00A01282">
        <w:t xml:space="preserve"> should also pay for sport</w:t>
      </w:r>
      <w:r w:rsidR="00A61009">
        <w:t xml:space="preserve"> and active recreation </w:t>
      </w:r>
      <w:r w:rsidR="00A01282">
        <w:t>for:</w:t>
      </w:r>
    </w:p>
    <w:p w14:paraId="60D86F9A" w14:textId="66DE1092" w:rsidR="00A01282" w:rsidRPr="00A61009" w:rsidRDefault="00A01282" w:rsidP="00A01282">
      <w:pPr>
        <w:pStyle w:val="Listtoplevel"/>
        <w:rPr>
          <w:b/>
          <w:bCs/>
        </w:rPr>
      </w:pPr>
      <w:r>
        <w:t xml:space="preserve">people </w:t>
      </w:r>
      <w:r w:rsidR="00A61009">
        <w:t xml:space="preserve">with </w:t>
      </w:r>
      <w:r w:rsidR="009A5E86">
        <w:t>intellectual</w:t>
      </w:r>
      <w:r w:rsidR="00A61009">
        <w:t xml:space="preserve"> disability</w:t>
      </w:r>
    </w:p>
    <w:p w14:paraId="1DE7B0C1" w14:textId="63EDCD47" w:rsidR="00A01282" w:rsidRDefault="00A01282" w:rsidP="00A01282">
      <w:pPr>
        <w:pStyle w:val="Listtoplevel"/>
      </w:pPr>
      <w:r>
        <w:t xml:space="preserve">people with </w:t>
      </w:r>
      <w:r>
        <w:rPr>
          <w:b/>
          <w:bCs/>
        </w:rPr>
        <w:t>invisible disabilities</w:t>
      </w:r>
      <w:r>
        <w:t xml:space="preserve">. </w:t>
      </w:r>
    </w:p>
    <w:p w14:paraId="619778CF" w14:textId="548E10A5" w:rsidR="00A01282" w:rsidRDefault="00A01282" w:rsidP="00A01282">
      <w:pPr>
        <w:spacing w:line="240" w:lineRule="auto"/>
        <w:ind w:left="0"/>
      </w:pPr>
    </w:p>
    <w:p w14:paraId="4132936E" w14:textId="43A6ACBC" w:rsidR="00A01282" w:rsidRDefault="00A01282" w:rsidP="00A61009">
      <w:pPr>
        <w:ind w:left="0"/>
      </w:pPr>
    </w:p>
    <w:p w14:paraId="022F8759" w14:textId="6C3D8F05" w:rsidR="00A01282" w:rsidRDefault="009F6E0E" w:rsidP="00A01282">
      <w:r>
        <w:rPr>
          <w:noProof/>
        </w:rPr>
        <w:drawing>
          <wp:anchor distT="0" distB="0" distL="114300" distR="114300" simplePos="0" relativeHeight="252044288" behindDoc="0" locked="0" layoutInCell="1" allowOverlap="1" wp14:anchorId="1D6F9F68" wp14:editId="0985FA8D">
            <wp:simplePos x="0" y="0"/>
            <wp:positionH relativeFrom="column">
              <wp:posOffset>0</wp:posOffset>
            </wp:positionH>
            <wp:positionV relativeFrom="paragraph">
              <wp:posOffset>-365125</wp:posOffset>
            </wp:positionV>
            <wp:extent cx="1695450" cy="1695450"/>
            <wp:effectExtent l="0" t="0" r="0" b="0"/>
            <wp:wrapNone/>
            <wp:docPr id="1786680980" name="Picture 1786680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shared interest friends autism autistic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4DE9F81A" wp14:editId="70F92DFD">
                <wp:simplePos x="0" y="0"/>
                <wp:positionH relativeFrom="margin">
                  <wp:posOffset>2171700</wp:posOffset>
                </wp:positionH>
                <wp:positionV relativeFrom="paragraph">
                  <wp:posOffset>-112395</wp:posOffset>
                </wp:positionV>
                <wp:extent cx="3557270" cy="1143000"/>
                <wp:effectExtent l="0" t="0" r="5080" b="0"/>
                <wp:wrapNone/>
                <wp:docPr id="24" name="Rectangle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729E2E" id="Rectangle 24" o:spid="_x0000_s1026" style="position:absolute;margin-left:171pt;margin-top:-8.85pt;width:280.1pt;height:90pt;z-index:-25144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A01282">
        <w:t xml:space="preserve">An </w:t>
      </w:r>
      <w:r w:rsidR="00A01282">
        <w:rPr>
          <w:b/>
          <w:bCs/>
        </w:rPr>
        <w:t xml:space="preserve">invisible disability </w:t>
      </w:r>
      <w:r w:rsidR="00A01282">
        <w:t>is when you cannot tell someone is disabled by looking at them.</w:t>
      </w:r>
    </w:p>
    <w:p w14:paraId="435B3F1C" w14:textId="36246A73" w:rsidR="00A01282" w:rsidRDefault="00A01282" w:rsidP="00A01282"/>
    <w:p w14:paraId="37456DBF" w14:textId="29A932F1" w:rsidR="00A01282" w:rsidRDefault="00A01282" w:rsidP="00A01282"/>
    <w:p w14:paraId="1C87FC31" w14:textId="041DBE0E" w:rsidR="00A01282" w:rsidRDefault="00380DF8" w:rsidP="00A01282">
      <w:r>
        <w:rPr>
          <w:noProof/>
        </w:rPr>
        <w:drawing>
          <wp:anchor distT="0" distB="0" distL="114300" distR="114300" simplePos="0" relativeHeight="252045312" behindDoc="0" locked="0" layoutInCell="1" allowOverlap="1" wp14:anchorId="0E48DD6C" wp14:editId="63748E5A">
            <wp:simplePos x="0" y="0"/>
            <wp:positionH relativeFrom="column">
              <wp:posOffset>-139056</wp:posOffset>
            </wp:positionH>
            <wp:positionV relativeFrom="paragraph">
              <wp:posOffset>309880</wp:posOffset>
            </wp:positionV>
            <wp:extent cx="2311400" cy="1633675"/>
            <wp:effectExtent l="0" t="0" r="0" b="5080"/>
            <wp:wrapNone/>
            <wp:docPr id="1786680981" name="Picture 1786680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1" name="small town big city rural urban choose live environment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6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282">
        <w:t>The sector can make it easier for disabled people to do sport</w:t>
      </w:r>
      <w:r w:rsidR="00A61009">
        <w:t xml:space="preserve"> and active recreation</w:t>
      </w:r>
      <w:r w:rsidR="00A01282">
        <w:t xml:space="preserve"> by working with:</w:t>
      </w:r>
    </w:p>
    <w:p w14:paraId="3C111CED" w14:textId="521B5ADB" w:rsidR="00A01282" w:rsidRPr="00A01282" w:rsidRDefault="00A01282" w:rsidP="00A01282">
      <w:pPr>
        <w:pStyle w:val="Listtoplevel"/>
      </w:pPr>
      <w:r>
        <w:rPr>
          <w:b/>
          <w:bCs/>
        </w:rPr>
        <w:t>local government</w:t>
      </w:r>
    </w:p>
    <w:p w14:paraId="602052C4" w14:textId="627741BD" w:rsidR="00A01282" w:rsidRDefault="00A01282" w:rsidP="00A01282">
      <w:pPr>
        <w:pStyle w:val="Listtoplevel"/>
      </w:pPr>
      <w:r>
        <w:rPr>
          <w:b/>
          <w:bCs/>
        </w:rPr>
        <w:t>community providers</w:t>
      </w:r>
      <w:r>
        <w:t>.</w:t>
      </w:r>
    </w:p>
    <w:p w14:paraId="1421E54D" w14:textId="7C5A6653" w:rsidR="00A01282" w:rsidRDefault="00A01282" w:rsidP="007C752F"/>
    <w:p w14:paraId="33146E19" w14:textId="31D076F2" w:rsidR="00A01282" w:rsidRDefault="00A01282" w:rsidP="007C752F"/>
    <w:p w14:paraId="6DC6D6E6" w14:textId="2B6D4BA1" w:rsidR="00A01282" w:rsidRDefault="00746F6F" w:rsidP="00A0128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23D8ECE0" wp14:editId="47B3A6A9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201420"/>
                <wp:effectExtent l="0" t="0" r="5080" b="0"/>
                <wp:wrapNone/>
                <wp:docPr id="25" name="Rectangle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2014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C4A12" id="Rectangle 25" o:spid="_x0000_s1026" style="position:absolute;margin-left:171pt;margin-top:-9pt;width:280.1pt;height:94.6pt;z-index:-25144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A01282">
        <w:rPr>
          <w:noProof/>
        </w:rPr>
        <w:drawing>
          <wp:anchor distT="0" distB="0" distL="114300" distR="114300" simplePos="0" relativeHeight="251820032" behindDoc="0" locked="0" layoutInCell="1" allowOverlap="1" wp14:anchorId="002F3563" wp14:editId="1AB66CB1">
            <wp:simplePos x="0" y="0"/>
            <wp:positionH relativeFrom="column">
              <wp:posOffset>-6985</wp:posOffset>
            </wp:positionH>
            <wp:positionV relativeFrom="paragraph">
              <wp:posOffset>-152986</wp:posOffset>
            </wp:positionV>
            <wp:extent cx="1665625" cy="1239715"/>
            <wp:effectExtent l="0" t="0" r="0" b="0"/>
            <wp:wrapNone/>
            <wp:docPr id="272" name="Picture 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Council Help Desk reception city regional district local government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625" cy="123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282">
        <w:rPr>
          <w:b/>
          <w:bCs/>
        </w:rPr>
        <w:t>Local government</w:t>
      </w:r>
      <w:r w:rsidR="00A01282">
        <w:t xml:space="preserve"> means the councils that run things in each part of Aotearoa New Zealand.</w:t>
      </w:r>
    </w:p>
    <w:p w14:paraId="1E17A3DA" w14:textId="69A9B8A2" w:rsidR="00A01282" w:rsidRDefault="00A61009" w:rsidP="00A01282">
      <w:r>
        <w:rPr>
          <w:noProof/>
        </w:rPr>
        <w:lastRenderedPageBreak/>
        <w:drawing>
          <wp:anchor distT="0" distB="0" distL="114300" distR="114300" simplePos="0" relativeHeight="252046336" behindDoc="0" locked="0" layoutInCell="1" allowOverlap="1" wp14:anchorId="6AD35EDF" wp14:editId="036026A0">
            <wp:simplePos x="0" y="0"/>
            <wp:positionH relativeFrom="column">
              <wp:posOffset>-115570</wp:posOffset>
            </wp:positionH>
            <wp:positionV relativeFrom="paragraph">
              <wp:posOffset>-341630</wp:posOffset>
            </wp:positionV>
            <wp:extent cx="1835150" cy="1835150"/>
            <wp:effectExtent l="0" t="0" r="0" b="0"/>
            <wp:wrapNone/>
            <wp:docPr id="1786680982" name="Picture 178668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2" name="football soccer ball play game recreation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E0E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12A367B1" wp14:editId="7BC7E6A6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857500"/>
                <wp:effectExtent l="0" t="0" r="5080" b="0"/>
                <wp:wrapNone/>
                <wp:docPr id="26" name="Rectangle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857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A1667" id="Rectangle 26" o:spid="_x0000_s1026" style="position:absolute;margin-left:171pt;margin-top:-9pt;width:280.1pt;height:225pt;z-index:-25144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A01282">
        <w:t xml:space="preserve">Here </w:t>
      </w:r>
      <w:r w:rsidR="00A01282">
        <w:rPr>
          <w:b/>
          <w:bCs/>
        </w:rPr>
        <w:t>community providers</w:t>
      </w:r>
      <w:r w:rsidR="00A01282">
        <w:t xml:space="preserve"> </w:t>
      </w:r>
      <w:proofErr w:type="gramStart"/>
      <w:r w:rsidR="00A01282">
        <w:t>mean</w:t>
      </w:r>
      <w:r w:rsidR="00A67843">
        <w:t>s</w:t>
      </w:r>
      <w:proofErr w:type="gramEnd"/>
      <w:r w:rsidR="00A01282">
        <w:t xml:space="preserve"> organisations that run services for people in the place where they live like:</w:t>
      </w:r>
      <w:r w:rsidR="00746F6F" w:rsidRPr="00746F6F">
        <w:rPr>
          <w:noProof/>
          <w:lang w:val="en-NZ" w:eastAsia="en-NZ"/>
        </w:rPr>
        <w:t xml:space="preserve"> </w:t>
      </w:r>
    </w:p>
    <w:p w14:paraId="021C50BD" w14:textId="7ACC3E96" w:rsidR="00A01282" w:rsidRDefault="00F43296" w:rsidP="00A01282">
      <w:pPr>
        <w:pStyle w:val="Listtoplevel"/>
      </w:pPr>
      <w:r>
        <w:drawing>
          <wp:anchor distT="0" distB="0" distL="114300" distR="114300" simplePos="0" relativeHeight="252047360" behindDoc="0" locked="0" layoutInCell="1" allowOverlap="1" wp14:anchorId="3B7B5C1D" wp14:editId="380A6F64">
            <wp:simplePos x="0" y="0"/>
            <wp:positionH relativeFrom="column">
              <wp:posOffset>0</wp:posOffset>
            </wp:positionH>
            <wp:positionV relativeFrom="paragraph">
              <wp:posOffset>312420</wp:posOffset>
            </wp:positionV>
            <wp:extent cx="1714500" cy="1396874"/>
            <wp:effectExtent l="0" t="0" r="0" b="0"/>
            <wp:wrapNone/>
            <wp:docPr id="1786680983" name="Picture 1786680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Support service provider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96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282">
        <w:t>soccer club</w:t>
      </w:r>
      <w:r w:rsidR="00A67843">
        <w:t>s</w:t>
      </w:r>
    </w:p>
    <w:p w14:paraId="7037FF7A" w14:textId="61AF6B97" w:rsidR="00A01282" w:rsidRDefault="00A01282" w:rsidP="00FD3FF0">
      <w:pPr>
        <w:pStyle w:val="Listtoplevel"/>
      </w:pPr>
      <w:r>
        <w:t>disability support service</w:t>
      </w:r>
      <w:r w:rsidR="00A67843">
        <w:t>s</w:t>
      </w:r>
      <w:r>
        <w:t xml:space="preserve">. </w:t>
      </w:r>
    </w:p>
    <w:p w14:paraId="2E3975B6" w14:textId="113F09B1" w:rsidR="006A4D3D" w:rsidRDefault="006A4D3D" w:rsidP="006A4D3D"/>
    <w:p w14:paraId="2B5C137C" w14:textId="05C7F3A2" w:rsidR="006A4D3D" w:rsidRDefault="00F43296" w:rsidP="006A4D3D">
      <w:r>
        <w:rPr>
          <w:noProof/>
        </w:rPr>
        <w:drawing>
          <wp:anchor distT="0" distB="0" distL="114300" distR="114300" simplePos="0" relativeHeight="252048384" behindDoc="0" locked="0" layoutInCell="1" allowOverlap="1" wp14:anchorId="5E835070" wp14:editId="7AD77E05">
            <wp:simplePos x="0" y="0"/>
            <wp:positionH relativeFrom="column">
              <wp:posOffset>6350</wp:posOffset>
            </wp:positionH>
            <wp:positionV relativeFrom="paragraph">
              <wp:posOffset>186559</wp:posOffset>
            </wp:positionV>
            <wp:extent cx="1750574" cy="1714500"/>
            <wp:effectExtent l="0" t="0" r="2540" b="0"/>
            <wp:wrapNone/>
            <wp:docPr id="1786680984" name="Picture 1786680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4" name="Doctor health prescribe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574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EFA71" w14:textId="25A431B2" w:rsidR="006A4D3D" w:rsidRDefault="006A4D3D" w:rsidP="006A4D3D">
      <w:r>
        <w:t>The report says the sector should work with:</w:t>
      </w:r>
    </w:p>
    <w:p w14:paraId="4D5B7545" w14:textId="7D54443E" w:rsidR="006A4D3D" w:rsidRDefault="006A4D3D" w:rsidP="006A4D3D">
      <w:pPr>
        <w:pStyle w:val="Listtoplevel"/>
      </w:pPr>
      <w:r>
        <w:t>healthcare providers like doctors</w:t>
      </w:r>
    </w:p>
    <w:p w14:paraId="698C6CF0" w14:textId="01117D55" w:rsidR="006A4D3D" w:rsidRDefault="00F43296" w:rsidP="006A4D3D">
      <w:pPr>
        <w:pStyle w:val="Listtoplevel"/>
      </w:pPr>
      <w:r>
        <w:drawing>
          <wp:anchor distT="0" distB="0" distL="114300" distR="114300" simplePos="0" relativeHeight="252049408" behindDoc="0" locked="0" layoutInCell="1" allowOverlap="1" wp14:anchorId="78AE0D6D" wp14:editId="245C0FD1">
            <wp:simplePos x="0" y="0"/>
            <wp:positionH relativeFrom="column">
              <wp:posOffset>5715</wp:posOffset>
            </wp:positionH>
            <wp:positionV relativeFrom="paragraph">
              <wp:posOffset>294640</wp:posOffset>
            </wp:positionV>
            <wp:extent cx="1942219" cy="1257300"/>
            <wp:effectExtent l="0" t="0" r="0" b="0"/>
            <wp:wrapNone/>
            <wp:docPr id="1786680985" name="Picture 1786680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School building education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21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D3D">
        <w:t>schools</w:t>
      </w:r>
    </w:p>
    <w:p w14:paraId="7A911FE4" w14:textId="444D6056" w:rsidR="006A4D3D" w:rsidRDefault="006A4D3D" w:rsidP="006A4D3D">
      <w:pPr>
        <w:pStyle w:val="Listtoplevel"/>
      </w:pPr>
      <w:r>
        <w:t>community providers.</w:t>
      </w:r>
    </w:p>
    <w:p w14:paraId="366AB97E" w14:textId="3F987D22" w:rsidR="006A4D3D" w:rsidRDefault="006A4D3D" w:rsidP="006A4D3D"/>
    <w:p w14:paraId="580562C2" w14:textId="52D99AB9" w:rsidR="006A4D3D" w:rsidRDefault="006A4D3D" w:rsidP="006A4D3D"/>
    <w:p w14:paraId="66B31A4D" w14:textId="520B2452" w:rsidR="006A4D3D" w:rsidRDefault="00F43296" w:rsidP="006A4D3D">
      <w:r>
        <w:rPr>
          <w:noProof/>
        </w:rPr>
        <w:drawing>
          <wp:anchor distT="0" distB="0" distL="114300" distR="114300" simplePos="0" relativeHeight="252051456" behindDoc="0" locked="0" layoutInCell="1" allowOverlap="1" wp14:anchorId="187647F1" wp14:editId="3B64C811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714500" cy="1714500"/>
            <wp:effectExtent l="0" t="0" r="0" b="0"/>
            <wp:wrapNone/>
            <wp:docPr id="1786680987" name="Picture 1786680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5" name="Working Together Services talk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D3D">
        <w:t>The sector should work with disabled people to come up with new ways of paying for disability sport</w:t>
      </w:r>
      <w:r w:rsidR="00A61009">
        <w:t xml:space="preserve"> and active recreation</w:t>
      </w:r>
      <w:r w:rsidR="006A4D3D">
        <w:t>.</w:t>
      </w:r>
    </w:p>
    <w:p w14:paraId="6EC3940C" w14:textId="60137E6D" w:rsidR="006A4D3D" w:rsidRDefault="006A4D3D" w:rsidP="006A4D3D"/>
    <w:p w14:paraId="66E6155B" w14:textId="23CE2445" w:rsidR="006A4D3D" w:rsidRDefault="006A4D3D" w:rsidP="006A4D3D"/>
    <w:p w14:paraId="3652273C" w14:textId="3B17818B" w:rsidR="006A4D3D" w:rsidRDefault="00F43296" w:rsidP="006A4D3D">
      <w:r>
        <w:rPr>
          <w:noProof/>
        </w:rPr>
        <w:lastRenderedPageBreak/>
        <w:drawing>
          <wp:anchor distT="0" distB="0" distL="114300" distR="114300" simplePos="0" relativeHeight="252053504" behindDoc="0" locked="0" layoutInCell="1" allowOverlap="1" wp14:anchorId="59C50066" wp14:editId="50933BAA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1828800" cy="1828800"/>
            <wp:effectExtent l="0" t="0" r="0" b="0"/>
            <wp:wrapNone/>
            <wp:docPr id="1786680988" name="Picture 17866809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2" name="funding funds resources financial support - small size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D3D">
        <w:rPr>
          <w:b/>
          <w:bCs/>
        </w:rPr>
        <w:t xml:space="preserve">Funding </w:t>
      </w:r>
      <w:r w:rsidR="006A4D3D">
        <w:t>for disability sport</w:t>
      </w:r>
      <w:r w:rsidR="00A61009">
        <w:t xml:space="preserve"> and active recreation</w:t>
      </w:r>
      <w:r w:rsidR="006A4D3D">
        <w:t xml:space="preserve"> should be </w:t>
      </w:r>
      <w:r w:rsidR="006A4D3D">
        <w:rPr>
          <w:b/>
          <w:bCs/>
        </w:rPr>
        <w:t>flexible</w:t>
      </w:r>
      <w:r w:rsidR="006A4D3D">
        <w:t>.</w:t>
      </w:r>
    </w:p>
    <w:p w14:paraId="55080BB7" w14:textId="30B65C66" w:rsidR="006A4D3D" w:rsidRDefault="006A4D3D" w:rsidP="006A4D3D"/>
    <w:p w14:paraId="5F0384A1" w14:textId="793413AE" w:rsidR="006A4D3D" w:rsidRDefault="00746F6F" w:rsidP="006A4D3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5D96577B" wp14:editId="2CCCA188">
                <wp:simplePos x="0" y="0"/>
                <wp:positionH relativeFrom="margin">
                  <wp:posOffset>2171700</wp:posOffset>
                </wp:positionH>
                <wp:positionV relativeFrom="paragraph">
                  <wp:posOffset>250190</wp:posOffset>
                </wp:positionV>
                <wp:extent cx="3557270" cy="1098550"/>
                <wp:effectExtent l="0" t="0" r="5080" b="6350"/>
                <wp:wrapNone/>
                <wp:docPr id="27" name="Rectangle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098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EAC1A4" id="Rectangle 27" o:spid="_x0000_s1026" style="position:absolute;margin-left:171pt;margin-top:19.7pt;width:280.1pt;height:86.5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</w:p>
    <w:p w14:paraId="224B24A8" w14:textId="5A87CDAD" w:rsidR="006A4D3D" w:rsidRDefault="007C752F" w:rsidP="006A4D3D">
      <w:r>
        <w:rPr>
          <w:noProof/>
        </w:rPr>
        <w:drawing>
          <wp:anchor distT="0" distB="0" distL="114300" distR="114300" simplePos="0" relativeHeight="252054528" behindDoc="0" locked="0" layoutInCell="1" allowOverlap="1" wp14:anchorId="36E78FDA" wp14:editId="1F530FD6">
            <wp:simplePos x="0" y="0"/>
            <wp:positionH relativeFrom="column">
              <wp:posOffset>6350</wp:posOffset>
            </wp:positionH>
            <wp:positionV relativeFrom="paragraph">
              <wp:posOffset>911225</wp:posOffset>
            </wp:positionV>
            <wp:extent cx="1600200" cy="2263140"/>
            <wp:effectExtent l="0" t="0" r="0" b="0"/>
            <wp:wrapNone/>
            <wp:docPr id="1786680989" name="Picture 17866809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9" name="Support blind walking cane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D3D">
        <w:t xml:space="preserve">Here </w:t>
      </w:r>
      <w:r w:rsidR="006A4D3D">
        <w:rPr>
          <w:b/>
          <w:bCs/>
        </w:rPr>
        <w:t>funding</w:t>
      </w:r>
      <w:r w:rsidR="006A4D3D">
        <w:t xml:space="preserve"> means the money </w:t>
      </w:r>
      <w:r w:rsidR="00ED2D4E">
        <w:br/>
      </w:r>
      <w:r w:rsidR="006A4D3D">
        <w:t>that pays for disability sport</w:t>
      </w:r>
      <w:r w:rsidR="00A61009">
        <w:t xml:space="preserve"> and active recreation</w:t>
      </w:r>
      <w:r w:rsidR="006A4D3D">
        <w:t>.</w:t>
      </w:r>
    </w:p>
    <w:p w14:paraId="5437EB3D" w14:textId="257026A8" w:rsidR="006A4D3D" w:rsidRDefault="006A4D3D" w:rsidP="006A4D3D"/>
    <w:p w14:paraId="72CE5E8D" w14:textId="695769AF" w:rsidR="006A4D3D" w:rsidRDefault="00746F6F" w:rsidP="006A4D3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39286D0E" wp14:editId="4408C393">
                <wp:simplePos x="0" y="0"/>
                <wp:positionH relativeFrom="margin">
                  <wp:posOffset>2171700</wp:posOffset>
                </wp:positionH>
                <wp:positionV relativeFrom="paragraph">
                  <wp:posOffset>252095</wp:posOffset>
                </wp:positionV>
                <wp:extent cx="3557270" cy="1143000"/>
                <wp:effectExtent l="0" t="0" r="5080" b="0"/>
                <wp:wrapNone/>
                <wp:docPr id="28" name="Rectangle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5B0D5" id="Rectangle 28" o:spid="_x0000_s1026" style="position:absolute;margin-left:171pt;margin-top:19.85pt;width:280.1pt;height:90pt;z-index:-25143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447039A0" w14:textId="126D29F8" w:rsidR="006A4D3D" w:rsidRDefault="006A4D3D" w:rsidP="006A4D3D">
      <w:r>
        <w:t xml:space="preserve">Here </w:t>
      </w:r>
      <w:r>
        <w:rPr>
          <w:b/>
          <w:bCs/>
        </w:rPr>
        <w:t>flexible</w:t>
      </w:r>
      <w:r>
        <w:t xml:space="preserve"> means the money can be used in different ways to meet </w:t>
      </w:r>
      <w:r w:rsidR="00ED2D4E">
        <w:br/>
      </w:r>
      <w:r>
        <w:t>the needs different people have.</w:t>
      </w:r>
    </w:p>
    <w:p w14:paraId="0ED444AE" w14:textId="059C9D77" w:rsidR="00110CD4" w:rsidRDefault="00110CD4" w:rsidP="007C752F">
      <w:pPr>
        <w:rPr>
          <w:rFonts w:eastAsiaTheme="majorEastAsia"/>
        </w:rPr>
      </w:pPr>
    </w:p>
    <w:p w14:paraId="6451887D" w14:textId="77777777" w:rsidR="007C752F" w:rsidRDefault="007C752F" w:rsidP="007C752F">
      <w:pPr>
        <w:rPr>
          <w:rFonts w:eastAsiaTheme="majorEastAsia"/>
        </w:rPr>
      </w:pPr>
    </w:p>
    <w:p w14:paraId="61CA36B6" w14:textId="31F493BB" w:rsidR="006A4D3D" w:rsidRDefault="006A4D3D" w:rsidP="006A4D3D">
      <w:pPr>
        <w:pStyle w:val="Heading2"/>
      </w:pPr>
      <w:r>
        <w:t>Opportunity 3: System capability</w:t>
      </w:r>
    </w:p>
    <w:p w14:paraId="7DCEE27B" w14:textId="260F1D00" w:rsidR="006A4D3D" w:rsidRDefault="00ED2D4E" w:rsidP="006A4D3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05996ACC" wp14:editId="5154E105">
                <wp:simplePos x="0" y="0"/>
                <wp:positionH relativeFrom="margin">
                  <wp:posOffset>2171700</wp:posOffset>
                </wp:positionH>
                <wp:positionV relativeFrom="paragraph">
                  <wp:posOffset>240030</wp:posOffset>
                </wp:positionV>
                <wp:extent cx="3557270" cy="1828800"/>
                <wp:effectExtent l="0" t="0" r="5080" b="0"/>
                <wp:wrapNone/>
                <wp:docPr id="29" name="Rectangle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01F06" id="Rectangle 29" o:spid="_x0000_s1026" style="position:absolute;margin-left:171pt;margin-top:18.9pt;width:280.1pt;height:2in;z-index:-25143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" fillcolor="#bdd6ee [1304]" stroked="f" strokeweight="1pt">
                <w10:wrap anchorx="margin"/>
              </v:rect>
            </w:pict>
          </mc:Fallback>
        </mc:AlternateContent>
      </w:r>
    </w:p>
    <w:p w14:paraId="0CF4E509" w14:textId="2CD85534" w:rsidR="006A4D3D" w:rsidRDefault="007C752F" w:rsidP="006A4D3D">
      <w:r>
        <w:rPr>
          <w:noProof/>
        </w:rPr>
        <w:drawing>
          <wp:anchor distT="0" distB="0" distL="114300" distR="114300" simplePos="0" relativeHeight="252056576" behindDoc="0" locked="0" layoutInCell="1" allowOverlap="1" wp14:anchorId="4F1E7D7D" wp14:editId="4C70D2C8">
            <wp:simplePos x="0" y="0"/>
            <wp:positionH relativeFrom="column">
              <wp:posOffset>7677</wp:posOffset>
            </wp:positionH>
            <wp:positionV relativeFrom="paragraph">
              <wp:posOffset>20955</wp:posOffset>
            </wp:positionV>
            <wp:extent cx="1822450" cy="1464866"/>
            <wp:effectExtent l="0" t="0" r="6350" b="0"/>
            <wp:wrapNone/>
            <wp:docPr id="1786680990" name="Picture 17866809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3" name="Greet handshake meeting work together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464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D3D">
        <w:t xml:space="preserve">The </w:t>
      </w:r>
      <w:r w:rsidR="006A4D3D">
        <w:rPr>
          <w:b/>
          <w:bCs/>
        </w:rPr>
        <w:t>system capability</w:t>
      </w:r>
      <w:r w:rsidR="006A4D3D">
        <w:t xml:space="preserve"> </w:t>
      </w:r>
      <w:r w:rsidR="004A4A10">
        <w:t>opportunity</w:t>
      </w:r>
      <w:r w:rsidR="006A4D3D">
        <w:t xml:space="preserve"> </w:t>
      </w:r>
      <w:r w:rsidR="00746F6F">
        <w:br/>
      </w:r>
      <w:r w:rsidR="006A4D3D">
        <w:t xml:space="preserve">is about how the sector can work together to make it easier for disabled people to </w:t>
      </w:r>
      <w:r w:rsidR="00A61009">
        <w:t>do sport and active recreation</w:t>
      </w:r>
      <w:r w:rsidR="006A4D3D">
        <w:t>.</w:t>
      </w:r>
    </w:p>
    <w:p w14:paraId="5F1A76EC" w14:textId="52A1CE1B" w:rsidR="001A14F2" w:rsidRDefault="001A14F2" w:rsidP="006A4D3D"/>
    <w:p w14:paraId="676CC3C1" w14:textId="04FF8C89" w:rsidR="001A14F2" w:rsidRDefault="001A14F2" w:rsidP="006A4D3D"/>
    <w:p w14:paraId="56816A4D" w14:textId="5ABF06FC" w:rsidR="006A4D3D" w:rsidRDefault="007C752F" w:rsidP="006A4D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0426AF71" wp14:editId="4391D3A2">
                <wp:simplePos x="0" y="0"/>
                <wp:positionH relativeFrom="column">
                  <wp:posOffset>6350</wp:posOffset>
                </wp:positionH>
                <wp:positionV relativeFrom="paragraph">
                  <wp:posOffset>-229235</wp:posOffset>
                </wp:positionV>
                <wp:extent cx="1956435" cy="1631950"/>
                <wp:effectExtent l="0" t="0" r="5715" b="6350"/>
                <wp:wrapNone/>
                <wp:docPr id="1786680994" name="Group 17866809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6435" cy="1631950"/>
                          <a:chOff x="0" y="0"/>
                          <a:chExt cx="1956435" cy="1631950"/>
                        </a:xfrm>
                      </wpg:grpSpPr>
                      <pic:pic xmlns:pic="http://schemas.openxmlformats.org/drawingml/2006/picture">
                        <pic:nvPicPr>
                          <pic:cNvPr id="1786680991" name="Picture 17866809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0993" name="Text Box 178668099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289050"/>
                            <a:ext cx="19431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CB26A20" w14:textId="77777777" w:rsidR="00F53125" w:rsidRPr="001E5436" w:rsidRDefault="00F53125" w:rsidP="00A40639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Photosport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6AF71" id="Group 1786680994" o:spid="_x0000_s1050" alt="&quot;&quot;" style="position:absolute;left:0;text-align:left;margin-left:.5pt;margin-top:-18.05pt;width:154.05pt;height:128.5pt;z-index:252060672" coordsize="19564,16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">
                <v:shape id="Picture 1786680991" o:spid="_x0000_s1051" type="#_x0000_t75" alt="&quot;&quot;" style="position:absolute;width:19564;height: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">
                  <v:imagedata r:id="rId111" o:title=""/>
                </v:shape>
                <v:shape id="Text Box 1786680993" o:spid="_x0000_s1052" type="#_x0000_t202" alt="&quot;&quot;" style="position:absolute;top:12890;width:1943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" fillcolor="white [3201]" stroked="f" strokeweight=".5pt">
                  <v:textbox>
                    <w:txbxContent>
                      <w:p w14:paraId="6CB26A20" w14:textId="77777777" w:rsidR="00F53125" w:rsidRPr="001E5436" w:rsidRDefault="00F53125" w:rsidP="00A40639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Photosport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86296">
        <w:t>Everyone in the sector should want to include disabled people in sport</w:t>
      </w:r>
      <w:r w:rsidR="00A61009">
        <w:t xml:space="preserve"> and active recreation</w:t>
      </w:r>
      <w:r w:rsidR="00986296">
        <w:t xml:space="preserve">. </w:t>
      </w:r>
    </w:p>
    <w:p w14:paraId="5D0FF269" w14:textId="3BFCEA9E" w:rsidR="00986296" w:rsidRDefault="00986296" w:rsidP="00A61009"/>
    <w:p w14:paraId="70C18C75" w14:textId="77777777" w:rsidR="00A61009" w:rsidRDefault="00A61009" w:rsidP="00A61009"/>
    <w:p w14:paraId="17661DC8" w14:textId="4F3D4878" w:rsidR="00986296" w:rsidRDefault="001A14F2" w:rsidP="006A4D3D">
      <w:r>
        <w:rPr>
          <w:noProof/>
        </w:rPr>
        <w:drawing>
          <wp:anchor distT="0" distB="0" distL="114300" distR="114300" simplePos="0" relativeHeight="252061696" behindDoc="0" locked="0" layoutInCell="1" allowOverlap="1" wp14:anchorId="1EA96B98" wp14:editId="3C6D2E31">
            <wp:simplePos x="0" y="0"/>
            <wp:positionH relativeFrom="column">
              <wp:posOffset>-3175</wp:posOffset>
            </wp:positionH>
            <wp:positionV relativeFrom="paragraph">
              <wp:posOffset>591820</wp:posOffset>
            </wp:positionV>
            <wp:extent cx="1895608" cy="1485900"/>
            <wp:effectExtent l="0" t="0" r="9525" b="0"/>
            <wp:wrapNone/>
            <wp:docPr id="1786680995" name="Picture 1786680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5" name="policies policy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608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296">
        <w:rPr>
          <w:b/>
          <w:bCs/>
        </w:rPr>
        <w:t>Policies</w:t>
      </w:r>
      <w:r w:rsidR="00986296">
        <w:t xml:space="preserve"> should support disabled people to </w:t>
      </w:r>
      <w:r w:rsidR="00A61009">
        <w:t>do sport and active recreation</w:t>
      </w:r>
      <w:r w:rsidR="00986296">
        <w:t>.</w:t>
      </w:r>
    </w:p>
    <w:p w14:paraId="217B14FB" w14:textId="22708B33" w:rsidR="00986296" w:rsidRDefault="00986296" w:rsidP="006A4D3D"/>
    <w:p w14:paraId="07F3263A" w14:textId="2BC121C1" w:rsidR="00986296" w:rsidRDefault="00ED2D4E" w:rsidP="006A4D3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06D95423" wp14:editId="1BB0A5A8">
                <wp:simplePos x="0" y="0"/>
                <wp:positionH relativeFrom="margin">
                  <wp:posOffset>2171700</wp:posOffset>
                </wp:positionH>
                <wp:positionV relativeFrom="paragraph">
                  <wp:posOffset>248920</wp:posOffset>
                </wp:positionV>
                <wp:extent cx="3557270" cy="1524000"/>
                <wp:effectExtent l="0" t="0" r="5080" b="0"/>
                <wp:wrapNone/>
                <wp:docPr id="30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24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E6FD2" id="Rectangle 30" o:spid="_x0000_s1026" style="position:absolute;margin-left:171pt;margin-top:19.6pt;width:280.1pt;height:120pt;z-index:-25143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378E0F5D" w14:textId="718D5722" w:rsidR="00986296" w:rsidRDefault="00986296" w:rsidP="006A4D3D">
      <w:r>
        <w:t xml:space="preserve">Here </w:t>
      </w:r>
      <w:r>
        <w:rPr>
          <w:b/>
          <w:bCs/>
        </w:rPr>
        <w:t xml:space="preserve">policies </w:t>
      </w:r>
      <w:r>
        <w:t xml:space="preserve">are the rules that </w:t>
      </w:r>
      <w:r w:rsidR="007C752F">
        <w:br/>
      </w:r>
      <w:r>
        <w:t>sport</w:t>
      </w:r>
      <w:r w:rsidR="00A61009">
        <w:t xml:space="preserve"> and active recreation</w:t>
      </w:r>
      <w:r>
        <w:t xml:space="preserve"> organisations have about including disabled people.</w:t>
      </w:r>
    </w:p>
    <w:p w14:paraId="72BEE2E3" w14:textId="02497B52" w:rsidR="00986296" w:rsidRDefault="00986296" w:rsidP="00A61009">
      <w:pPr>
        <w:ind w:left="0"/>
      </w:pPr>
    </w:p>
    <w:p w14:paraId="580C9A95" w14:textId="78B2EE65" w:rsidR="007C752F" w:rsidRDefault="007C752F" w:rsidP="00A61009">
      <w:pPr>
        <w:ind w:left="0"/>
      </w:pPr>
      <w:r>
        <w:rPr>
          <w:noProof/>
        </w:rPr>
        <w:drawing>
          <wp:anchor distT="0" distB="0" distL="114300" distR="114300" simplePos="0" relativeHeight="252062720" behindDoc="0" locked="0" layoutInCell="1" allowOverlap="1" wp14:anchorId="30CE5651" wp14:editId="3739B8A4">
            <wp:simplePos x="0" y="0"/>
            <wp:positionH relativeFrom="column">
              <wp:posOffset>0</wp:posOffset>
            </wp:positionH>
            <wp:positionV relativeFrom="paragraph">
              <wp:posOffset>237566</wp:posOffset>
            </wp:positionV>
            <wp:extent cx="2059427" cy="1289685"/>
            <wp:effectExtent l="0" t="0" r="0" b="5715"/>
            <wp:wrapNone/>
            <wp:docPr id="1786680996" name="Picture 17866809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6" name="banner image meeting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427" cy="128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F6DBB" w14:textId="1017B622" w:rsidR="00986296" w:rsidRDefault="00986296" w:rsidP="006A4D3D">
      <w:r>
        <w:t>Organisations should share the information they know about including disabled people with each other.</w:t>
      </w:r>
    </w:p>
    <w:p w14:paraId="354E6758" w14:textId="1BDF64ED" w:rsidR="00A61009" w:rsidRDefault="00A61009" w:rsidP="006A4D3D"/>
    <w:p w14:paraId="642F9649" w14:textId="77777777" w:rsidR="00A61009" w:rsidRDefault="00A61009" w:rsidP="006A4D3D"/>
    <w:p w14:paraId="10E2E3BC" w14:textId="77777777" w:rsidR="007C752F" w:rsidRDefault="007C752F">
      <w:pPr>
        <w:spacing w:line="240" w:lineRule="auto"/>
        <w:ind w:left="0"/>
      </w:pPr>
      <w:r>
        <w:br w:type="page"/>
      </w:r>
    </w:p>
    <w:p w14:paraId="7FDDE6AD" w14:textId="037093CD" w:rsidR="00986296" w:rsidRDefault="00F34D07" w:rsidP="006A4D3D"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2D6AD464" wp14:editId="6087078E">
            <wp:simplePos x="0" y="0"/>
            <wp:positionH relativeFrom="column">
              <wp:posOffset>0</wp:posOffset>
            </wp:positionH>
            <wp:positionV relativeFrom="paragraph">
              <wp:posOffset>-304800</wp:posOffset>
            </wp:positionV>
            <wp:extent cx="1375192" cy="1691640"/>
            <wp:effectExtent l="0" t="0" r="0" b="0"/>
            <wp:wrapNone/>
            <wp:docPr id="1786680997" name="Picture 17866809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7" name="Megaphone speaker protest awareness advocate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192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296">
        <w:t xml:space="preserve">Different parts </w:t>
      </w:r>
      <w:r w:rsidR="00ED2D4E">
        <w:t xml:space="preserve">of </w:t>
      </w:r>
      <w:r w:rsidR="00986296">
        <w:t>Aotearoa New Zealand have organisations that speak up about including disabled people in sport</w:t>
      </w:r>
      <w:r w:rsidR="00A61009">
        <w:t xml:space="preserve"> and active recreation</w:t>
      </w:r>
      <w:r w:rsidR="00986296">
        <w:t>.</w:t>
      </w:r>
    </w:p>
    <w:p w14:paraId="4CBF555B" w14:textId="00AE1A7B" w:rsidR="00986296" w:rsidRDefault="001A14F2" w:rsidP="006A4D3D">
      <w:r>
        <w:rPr>
          <w:noProof/>
        </w:rPr>
        <w:drawing>
          <wp:anchor distT="0" distB="0" distL="114300" distR="114300" simplePos="0" relativeHeight="252064768" behindDoc="0" locked="0" layoutInCell="1" allowOverlap="1" wp14:anchorId="07FEAD40" wp14:editId="56CBB90D">
            <wp:simplePos x="0" y="0"/>
            <wp:positionH relativeFrom="column">
              <wp:posOffset>91440</wp:posOffset>
            </wp:positionH>
            <wp:positionV relativeFrom="paragraph">
              <wp:posOffset>334645</wp:posOffset>
            </wp:positionV>
            <wp:extent cx="1051560" cy="1540341"/>
            <wp:effectExtent l="0" t="0" r="0" b="3175"/>
            <wp:wrapNone/>
            <wp:docPr id="1786680998" name="Picture 17866809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8" name="new-zealand-regions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540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18D42" w14:textId="142D0121" w:rsidR="00986296" w:rsidRDefault="00986296" w:rsidP="006A4D3D"/>
    <w:p w14:paraId="423C06C5" w14:textId="015C483F" w:rsidR="006A4D3D" w:rsidRDefault="00986296" w:rsidP="001A14F2">
      <w:r>
        <w:t xml:space="preserve">These organisations should </w:t>
      </w:r>
      <w:r w:rsidR="00FE2152">
        <w:t xml:space="preserve">be the leaders in making it easier for disabled people to </w:t>
      </w:r>
      <w:r w:rsidR="00A61009">
        <w:t>do sport and active recreation</w:t>
      </w:r>
      <w:r w:rsidR="00FE2152">
        <w:t xml:space="preserve"> in their part of Aotearoa New Zealand.</w:t>
      </w:r>
    </w:p>
    <w:p w14:paraId="4C4C5A86" w14:textId="2839A504" w:rsidR="00A61009" w:rsidRDefault="00A61009" w:rsidP="00A61009"/>
    <w:p w14:paraId="467C63B1" w14:textId="77777777" w:rsidR="00A61009" w:rsidRDefault="00A61009" w:rsidP="00A61009"/>
    <w:p w14:paraId="5C4C5BA2" w14:textId="77777777" w:rsidR="00A61009" w:rsidRDefault="00A61009">
      <w:pPr>
        <w:spacing w:line="240" w:lineRule="auto"/>
        <w:ind w:left="0"/>
      </w:pPr>
      <w:r>
        <w:br w:type="page"/>
      </w:r>
    </w:p>
    <w:p w14:paraId="7DC6BEAA" w14:textId="2D0963F4" w:rsidR="006A4D3D" w:rsidRDefault="00F34D07" w:rsidP="006A4D3D">
      <w:r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 wp14:anchorId="353A24E3" wp14:editId="738F2D5A">
            <wp:simplePos x="0" y="0"/>
            <wp:positionH relativeFrom="column">
              <wp:posOffset>0</wp:posOffset>
            </wp:positionH>
            <wp:positionV relativeFrom="paragraph">
              <wp:posOffset>-229870</wp:posOffset>
            </wp:positionV>
            <wp:extent cx="1949450" cy="1949450"/>
            <wp:effectExtent l="0" t="0" r="0" b="0"/>
            <wp:wrapNone/>
            <wp:docPr id="1786681000" name="Picture 17866810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0" name="presenter speech speaker projector screen powerpoint amputee prosthetic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152">
        <w:t>The report says the sector should:</w:t>
      </w:r>
    </w:p>
    <w:p w14:paraId="67280A2A" w14:textId="303A235C" w:rsidR="00FE2152" w:rsidRDefault="00FE2152" w:rsidP="00FE2152">
      <w:pPr>
        <w:pStyle w:val="Listtoplevel"/>
      </w:pPr>
      <w:r>
        <w:t>make it easier for organisations to share information about including disabled people</w:t>
      </w:r>
    </w:p>
    <w:p w14:paraId="32423048" w14:textId="6ABD4AC0" w:rsidR="00FE2152" w:rsidRDefault="00F34D07" w:rsidP="00FE2152">
      <w:pPr>
        <w:pStyle w:val="Listtoplevel"/>
      </w:pPr>
      <w:r>
        <w:drawing>
          <wp:anchor distT="0" distB="0" distL="114300" distR="114300" simplePos="0" relativeHeight="252065792" behindDoc="0" locked="0" layoutInCell="1" allowOverlap="1" wp14:anchorId="24263B35" wp14:editId="009F1FAF">
            <wp:simplePos x="0" y="0"/>
            <wp:positionH relativeFrom="column">
              <wp:posOffset>0</wp:posOffset>
            </wp:positionH>
            <wp:positionV relativeFrom="paragraph">
              <wp:posOffset>377825</wp:posOffset>
            </wp:positionV>
            <wp:extent cx="1636779" cy="1484379"/>
            <wp:effectExtent l="0" t="0" r="1905" b="1905"/>
            <wp:wrapNone/>
            <wp:docPr id="1786680999" name="Picture 17866809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9" name="how much money income budget - small size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779" cy="1484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teach</w:t>
      </w:r>
      <w:r w:rsidR="00FE2152">
        <w:t xml:space="preserve"> all New Zealanders about including disabled people in sport</w:t>
      </w:r>
      <w:r w:rsidR="00A61009">
        <w:t xml:space="preserve"> and active recreation</w:t>
      </w:r>
    </w:p>
    <w:p w14:paraId="6B27EC48" w14:textId="2BFD72A9" w:rsidR="00FE2152" w:rsidRDefault="00F34D07" w:rsidP="00FE2152">
      <w:pPr>
        <w:pStyle w:val="Listtoplevel"/>
      </w:pPr>
      <w:r>
        <w:t>include</w:t>
      </w:r>
      <w:r w:rsidR="00FE2152">
        <w:t xml:space="preserve"> disabled people when </w:t>
      </w:r>
      <w:r w:rsidR="0073276F">
        <w:t>choosing</w:t>
      </w:r>
      <w:r w:rsidR="00FE2152">
        <w:t xml:space="preserve"> what sport</w:t>
      </w:r>
      <w:r w:rsidR="00A61009">
        <w:t xml:space="preserve"> and active recreation</w:t>
      </w:r>
      <w:r w:rsidR="00FE2152">
        <w:t xml:space="preserve"> to pay for. </w:t>
      </w:r>
    </w:p>
    <w:p w14:paraId="06DF52AE" w14:textId="15A22ACE" w:rsidR="00FE2152" w:rsidRDefault="00FE2152" w:rsidP="001A14F2"/>
    <w:p w14:paraId="3E30DDE8" w14:textId="5A51B7D5" w:rsidR="004A4A10" w:rsidRDefault="004A4A10" w:rsidP="001A14F2">
      <w:pPr>
        <w:rPr>
          <w:rFonts w:eastAsiaTheme="majorEastAsia" w:cstheme="majorBidi"/>
          <w:b/>
          <w:color w:val="000000" w:themeColor="text1"/>
          <w:sz w:val="36"/>
          <w:szCs w:val="26"/>
        </w:rPr>
      </w:pPr>
    </w:p>
    <w:p w14:paraId="28EFCD52" w14:textId="2C1BD4BF" w:rsidR="00FE2152" w:rsidRDefault="001A14F2" w:rsidP="004A4A10">
      <w:pPr>
        <w:pStyle w:val="Heading2"/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670D5E88" wp14:editId="760A34F9">
            <wp:simplePos x="0" y="0"/>
            <wp:positionH relativeFrom="column">
              <wp:posOffset>0</wp:posOffset>
            </wp:positionH>
            <wp:positionV relativeFrom="paragraph">
              <wp:posOffset>755650</wp:posOffset>
            </wp:positionV>
            <wp:extent cx="1828800" cy="1828800"/>
            <wp:effectExtent l="0" t="0" r="0" b="0"/>
            <wp:wrapNone/>
            <wp:docPr id="1786681001" name="Picture 17866810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1" name="Communication Aid 2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10">
        <w:t>Opportunity 4: Technological and digital access</w:t>
      </w:r>
    </w:p>
    <w:p w14:paraId="567F876C" w14:textId="3C3A8562" w:rsidR="004A4A10" w:rsidRDefault="00746F6F" w:rsidP="004A4A1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0D141F95" wp14:editId="5E624911">
                <wp:simplePos x="0" y="0"/>
                <wp:positionH relativeFrom="margin">
                  <wp:posOffset>2171700</wp:posOffset>
                </wp:positionH>
                <wp:positionV relativeFrom="paragraph">
                  <wp:posOffset>241935</wp:posOffset>
                </wp:positionV>
                <wp:extent cx="3557270" cy="1879600"/>
                <wp:effectExtent l="0" t="0" r="5080" b="6350"/>
                <wp:wrapNone/>
                <wp:docPr id="31" name="Rectangle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79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F9FDC" id="Rectangle 31" o:spid="_x0000_s1026" style="position:absolute;margin-left:171pt;margin-top:19.05pt;width:280.1pt;height:148pt;z-index:-25142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0E4DA81C" w14:textId="34D66EE5" w:rsidR="004A4A10" w:rsidRDefault="004A4A10" w:rsidP="004A4A10">
      <w:r>
        <w:t xml:space="preserve">The </w:t>
      </w:r>
      <w:r>
        <w:rPr>
          <w:b/>
          <w:bCs/>
        </w:rPr>
        <w:t xml:space="preserve">technological and digital access </w:t>
      </w:r>
      <w:r>
        <w:t xml:space="preserve">opportunity is about using technology to support disabled people to </w:t>
      </w:r>
      <w:r w:rsidR="00A61009">
        <w:t>do sport and active recreation</w:t>
      </w:r>
      <w:r>
        <w:t>.</w:t>
      </w:r>
    </w:p>
    <w:p w14:paraId="256FFAE6" w14:textId="53F9221E" w:rsidR="004A4A10" w:rsidRDefault="004A4A10" w:rsidP="004A4A10"/>
    <w:p w14:paraId="179ECD91" w14:textId="3954A849" w:rsidR="004A4A10" w:rsidRDefault="004A4A10" w:rsidP="004A4A10"/>
    <w:p w14:paraId="4DDF8120" w14:textId="7FC8C817" w:rsidR="004A4A10" w:rsidRDefault="001A14F2" w:rsidP="004A4A10">
      <w:r>
        <w:rPr>
          <w:b/>
          <w:bCs/>
          <w:noProof/>
        </w:rPr>
        <w:lastRenderedPageBreak/>
        <w:drawing>
          <wp:anchor distT="0" distB="0" distL="114300" distR="114300" simplePos="0" relativeHeight="252068864" behindDoc="0" locked="0" layoutInCell="1" allowOverlap="1" wp14:anchorId="372122C4" wp14:editId="41E47FDE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890155" cy="1549400"/>
            <wp:effectExtent l="0" t="0" r="0" b="0"/>
            <wp:wrapNone/>
            <wp:docPr id="1786681002" name="Picture 17866810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2" name="Communication Image Board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15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10">
        <w:t>The sector needs to know about:</w:t>
      </w:r>
    </w:p>
    <w:p w14:paraId="1660DF00" w14:textId="7B780DB1" w:rsidR="004A4A10" w:rsidRPr="004A4A10" w:rsidRDefault="004A4A10" w:rsidP="004A4A10">
      <w:pPr>
        <w:pStyle w:val="Listtoplevel"/>
      </w:pPr>
      <w:r>
        <w:rPr>
          <w:b/>
          <w:bCs/>
        </w:rPr>
        <w:t>assistive technology</w:t>
      </w:r>
    </w:p>
    <w:p w14:paraId="59222671" w14:textId="1289218A" w:rsidR="004A4A10" w:rsidRPr="004A4A10" w:rsidRDefault="004A4A10" w:rsidP="004A4A10">
      <w:pPr>
        <w:pStyle w:val="Listtoplevel"/>
      </w:pPr>
      <w:r>
        <w:rPr>
          <w:b/>
          <w:bCs/>
        </w:rPr>
        <w:t>virtual reality</w:t>
      </w:r>
    </w:p>
    <w:p w14:paraId="3EC5CE1D" w14:textId="31D86D4C" w:rsidR="004A4A10" w:rsidRPr="004A4A10" w:rsidRDefault="004D56BE" w:rsidP="004A4A10">
      <w:pPr>
        <w:pStyle w:val="Listtoplevel"/>
      </w:pPr>
      <w:r>
        <w:rPr>
          <w:b/>
          <w:bCs/>
        </w:rPr>
        <w:drawing>
          <wp:anchor distT="0" distB="0" distL="114300" distR="114300" simplePos="0" relativeHeight="252069888" behindDoc="0" locked="0" layoutInCell="1" allowOverlap="1" wp14:anchorId="31D086DE" wp14:editId="65106AF7">
            <wp:simplePos x="0" y="0"/>
            <wp:positionH relativeFrom="column">
              <wp:posOffset>0</wp:posOffset>
            </wp:positionH>
            <wp:positionV relativeFrom="paragraph">
              <wp:posOffset>98425</wp:posOffset>
            </wp:positionV>
            <wp:extent cx="1943100" cy="1315995"/>
            <wp:effectExtent l="0" t="0" r="0" b="0"/>
            <wp:wrapNone/>
            <wp:docPr id="1786681003" name="Picture 17866810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3" name="Computer support IT internet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315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10">
        <w:rPr>
          <w:b/>
          <w:bCs/>
        </w:rPr>
        <w:t>augmented reality</w:t>
      </w:r>
    </w:p>
    <w:p w14:paraId="365D28D4" w14:textId="199BBE7F" w:rsidR="004A4A10" w:rsidRDefault="004A4A10" w:rsidP="004A4A10">
      <w:pPr>
        <w:pStyle w:val="Listtoplevel"/>
      </w:pPr>
      <w:r>
        <w:rPr>
          <w:b/>
          <w:bCs/>
        </w:rPr>
        <w:t>AI-powered systems</w:t>
      </w:r>
      <w:r>
        <w:t>.</w:t>
      </w:r>
    </w:p>
    <w:p w14:paraId="27CA66D9" w14:textId="7B9A07A2" w:rsidR="00110CD4" w:rsidRDefault="00110CD4" w:rsidP="00A61009"/>
    <w:p w14:paraId="7D3E093F" w14:textId="77777777" w:rsidR="00A61009" w:rsidRDefault="00A61009" w:rsidP="00A61009"/>
    <w:p w14:paraId="101BB983" w14:textId="5F23D8B9" w:rsidR="004A4A10" w:rsidRDefault="004D56BE" w:rsidP="004A4A10">
      <w:r>
        <w:rPr>
          <w:noProof/>
          <w:lang w:val="en-NZ" w:eastAsia="en-NZ"/>
        </w:rPr>
        <w:drawing>
          <wp:anchor distT="0" distB="0" distL="114300" distR="114300" simplePos="0" relativeHeight="252071936" behindDoc="0" locked="0" layoutInCell="1" allowOverlap="1" wp14:anchorId="7FD5F84D" wp14:editId="034ABBB9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1889909" cy="1479550"/>
            <wp:effectExtent l="0" t="0" r="0" b="6350"/>
            <wp:wrapNone/>
            <wp:docPr id="1786681004" name="Picture 1786681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Communication Electronic Voice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909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F6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39A0CFC0" wp14:editId="45E6C878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514600"/>
                <wp:effectExtent l="0" t="0" r="5080" b="0"/>
                <wp:wrapNone/>
                <wp:docPr id="32" name="Rectangle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14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0B636" id="Rectangle 32" o:spid="_x0000_s1026" style="position:absolute;margin-left:171pt;margin-top:-9pt;width:280.1pt;height:198pt;z-index:-25142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4A4A10">
        <w:rPr>
          <w:b/>
          <w:bCs/>
        </w:rPr>
        <w:t>Assistive technology</w:t>
      </w:r>
      <w:r w:rsidR="004A4A10">
        <w:t xml:space="preserve"> is any technology a disabled person uses </w:t>
      </w:r>
      <w:r w:rsidR="00746F6F">
        <w:br/>
      </w:r>
      <w:r w:rsidR="004A4A10">
        <w:t>to support them like</w:t>
      </w:r>
      <w:r w:rsidR="00AB0B71">
        <w:t xml:space="preserve"> a</w:t>
      </w:r>
      <w:r w:rsidR="004A4A10">
        <w:t>:</w:t>
      </w:r>
      <w:r w:rsidR="00746F6F" w:rsidRPr="00746F6F">
        <w:rPr>
          <w:noProof/>
          <w:lang w:val="en-NZ" w:eastAsia="en-NZ"/>
        </w:rPr>
        <w:t xml:space="preserve"> </w:t>
      </w:r>
    </w:p>
    <w:p w14:paraId="5D0633FF" w14:textId="2D34CBD8" w:rsidR="004A4A10" w:rsidRDefault="004A4A10" w:rsidP="004A4A10">
      <w:pPr>
        <w:pStyle w:val="Listtoplevel"/>
      </w:pPr>
      <w:r>
        <w:t>screen-reader</w:t>
      </w:r>
    </w:p>
    <w:p w14:paraId="1A298B96" w14:textId="1E987E54" w:rsidR="004A4A10" w:rsidRDefault="004A4A10" w:rsidP="004A4A10">
      <w:pPr>
        <w:pStyle w:val="Listtoplevel"/>
      </w:pPr>
      <w:r>
        <w:t xml:space="preserve">text-to-speech app. </w:t>
      </w:r>
    </w:p>
    <w:p w14:paraId="14524778" w14:textId="77777777" w:rsidR="004A4A10" w:rsidRDefault="004A4A10" w:rsidP="004A4A10"/>
    <w:p w14:paraId="330AE9FC" w14:textId="259ED4B9" w:rsidR="004A4A10" w:rsidRDefault="00746F6F" w:rsidP="004A4A1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487F5687" wp14:editId="41A58BF8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57270" cy="1485900"/>
                <wp:effectExtent l="0" t="0" r="5080" b="0"/>
                <wp:wrapNone/>
                <wp:docPr id="33" name="Rectangle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A303B" id="Rectangle 33" o:spid="_x0000_s1026" style="position:absolute;margin-left:171pt;margin-top:18.25pt;width:280.1pt;height:117pt;z-index:-25142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</w:p>
    <w:p w14:paraId="0C659D94" w14:textId="55FA489D" w:rsidR="004A4A10" w:rsidRDefault="004D56BE" w:rsidP="004A4A10">
      <w:r>
        <w:rPr>
          <w:b/>
          <w:bCs/>
          <w:noProof/>
        </w:rPr>
        <w:drawing>
          <wp:anchor distT="0" distB="0" distL="114300" distR="114300" simplePos="0" relativeHeight="252072960" behindDoc="0" locked="0" layoutInCell="1" allowOverlap="1" wp14:anchorId="7DC099E1" wp14:editId="2740FD86">
            <wp:simplePos x="0" y="0"/>
            <wp:positionH relativeFrom="column">
              <wp:posOffset>0</wp:posOffset>
            </wp:positionH>
            <wp:positionV relativeFrom="paragraph">
              <wp:posOffset>109855</wp:posOffset>
            </wp:positionV>
            <wp:extent cx="1943100" cy="942272"/>
            <wp:effectExtent l="0" t="0" r="0" b="0"/>
            <wp:wrapNone/>
            <wp:docPr id="1786681005" name="Picture 1786681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5" name="games_console_X_box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42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10">
        <w:rPr>
          <w:b/>
          <w:bCs/>
        </w:rPr>
        <w:t>Virtual reality</w:t>
      </w:r>
      <w:r w:rsidR="004A4A10">
        <w:t xml:space="preserve"> is a type of </w:t>
      </w:r>
      <w:r w:rsidR="00746F6F">
        <w:br/>
      </w:r>
      <w:r w:rsidR="004A4A10">
        <w:t>technology that uses special goggles so you feel like you are inside a computer game.</w:t>
      </w:r>
    </w:p>
    <w:p w14:paraId="33C0F458" w14:textId="0120D89D" w:rsidR="004A4A10" w:rsidRDefault="004A4A10" w:rsidP="001A14F2"/>
    <w:p w14:paraId="7BA875D6" w14:textId="77777777" w:rsidR="00110CD4" w:rsidRDefault="00110CD4" w:rsidP="001A14F2"/>
    <w:p w14:paraId="79F71454" w14:textId="2CD6CCC5" w:rsidR="003945EA" w:rsidRDefault="001A14F2" w:rsidP="004A4A10">
      <w:r>
        <w:rPr>
          <w:b/>
          <w:bCs/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01B51FB1" wp14:editId="4D96A4E7">
            <wp:simplePos x="0" y="0"/>
            <wp:positionH relativeFrom="column">
              <wp:posOffset>-113665</wp:posOffset>
            </wp:positionH>
            <wp:positionV relativeFrom="paragraph">
              <wp:posOffset>-457200</wp:posOffset>
            </wp:positionV>
            <wp:extent cx="2057400" cy="1684505"/>
            <wp:effectExtent l="0" t="0" r="0" b="0"/>
            <wp:wrapNone/>
            <wp:docPr id="1786681006" name="Picture 17866810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6" name="Tablet talk share read research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84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5294706A" wp14:editId="7EB92E1A">
                <wp:simplePos x="0" y="0"/>
                <wp:positionH relativeFrom="margin">
                  <wp:posOffset>2171700</wp:posOffset>
                </wp:positionH>
                <wp:positionV relativeFrom="paragraph">
                  <wp:posOffset>-114935</wp:posOffset>
                </wp:positionV>
                <wp:extent cx="3557270" cy="2971800"/>
                <wp:effectExtent l="0" t="0" r="5080" b="0"/>
                <wp:wrapNone/>
                <wp:docPr id="34" name="Rectangle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971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1ADEA" id="Rectangle 34" o:spid="_x0000_s1026" style="position:absolute;margin-left:171pt;margin-top:-9.05pt;width:280.1pt;height:234pt;z-index:-25142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" fillcolor="#bdd6ee [1304]" stroked="f" strokeweight="1pt">
                <w10:wrap anchorx="margin"/>
              </v:rect>
            </w:pict>
          </mc:Fallback>
        </mc:AlternateContent>
      </w:r>
      <w:r w:rsidR="004A4A10">
        <w:rPr>
          <w:b/>
          <w:bCs/>
        </w:rPr>
        <w:t>Augmented reality</w:t>
      </w:r>
      <w:r w:rsidR="004A4A10">
        <w:t xml:space="preserve"> is technology that </w:t>
      </w:r>
      <w:r w:rsidR="003945EA">
        <w:t xml:space="preserve">lets </w:t>
      </w:r>
      <w:r>
        <w:t xml:space="preserve">you </w:t>
      </w:r>
      <w:r w:rsidR="003945EA">
        <w:t xml:space="preserve">use digital information </w:t>
      </w:r>
      <w:r>
        <w:br/>
      </w:r>
      <w:r w:rsidR="003945EA">
        <w:t xml:space="preserve">in the real world. </w:t>
      </w:r>
    </w:p>
    <w:p w14:paraId="56BA2AC4" w14:textId="3BAFE828" w:rsidR="003945EA" w:rsidRDefault="004D56BE" w:rsidP="004A4A10">
      <w:r>
        <w:rPr>
          <w:noProof/>
        </w:rPr>
        <w:drawing>
          <wp:anchor distT="0" distB="0" distL="114300" distR="114300" simplePos="0" relativeHeight="252075008" behindDoc="0" locked="0" layoutInCell="1" allowOverlap="1" wp14:anchorId="21FC41D8" wp14:editId="5AF6EAB2">
            <wp:simplePos x="0" y="0"/>
            <wp:positionH relativeFrom="column">
              <wp:posOffset>-25400</wp:posOffset>
            </wp:positionH>
            <wp:positionV relativeFrom="paragraph">
              <wp:posOffset>240030</wp:posOffset>
            </wp:positionV>
            <wp:extent cx="1765300" cy="1765300"/>
            <wp:effectExtent l="0" t="0" r="6350" b="0"/>
            <wp:wrapNone/>
            <wp:docPr id="1786681007" name="Picture 17866810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7" name="Painting framed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DCB75" w14:textId="0F547AF5" w:rsidR="003945EA" w:rsidRDefault="003945EA" w:rsidP="004A4A10"/>
    <w:p w14:paraId="38C939BB" w14:textId="44B57B85" w:rsidR="003945EA" w:rsidRDefault="003945EA" w:rsidP="004A4A10">
      <w:r>
        <w:t xml:space="preserve">For example you can use </w:t>
      </w:r>
      <w:r w:rsidR="00746F6F">
        <w:br/>
      </w:r>
      <w:r>
        <w:t>augmented reality to see what a painting will look like in your room.</w:t>
      </w:r>
    </w:p>
    <w:p w14:paraId="3378B7E7" w14:textId="6EF772E7" w:rsidR="003945EA" w:rsidRDefault="003945EA" w:rsidP="004A4A10"/>
    <w:p w14:paraId="1781FED6" w14:textId="643891D1" w:rsidR="003945EA" w:rsidRDefault="003945EA" w:rsidP="004A4A10"/>
    <w:p w14:paraId="24DCF5F4" w14:textId="3681902A" w:rsidR="003945EA" w:rsidRDefault="000F579B" w:rsidP="004A4A10">
      <w:r>
        <w:rPr>
          <w:b/>
          <w:bCs/>
          <w:noProof/>
        </w:rPr>
        <w:drawing>
          <wp:anchor distT="0" distB="0" distL="114300" distR="114300" simplePos="0" relativeHeight="252076032" behindDoc="0" locked="0" layoutInCell="1" allowOverlap="1" wp14:anchorId="178FE1BC" wp14:editId="14FD7825">
            <wp:simplePos x="0" y="0"/>
            <wp:positionH relativeFrom="column">
              <wp:posOffset>-160020</wp:posOffset>
            </wp:positionH>
            <wp:positionV relativeFrom="paragraph">
              <wp:posOffset>-567690</wp:posOffset>
            </wp:positionV>
            <wp:extent cx="2148848" cy="1822450"/>
            <wp:effectExtent l="0" t="0" r="0" b="0"/>
            <wp:wrapNone/>
            <wp:docPr id="1786681008" name="Picture 17866810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8" name="Computer support internet wheelchair older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8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F6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38DF6164" wp14:editId="55E3B6C2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457200"/>
                <wp:effectExtent l="0" t="0" r="5080" b="0"/>
                <wp:wrapNone/>
                <wp:docPr id="35" name="Rectangle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57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66572" id="Rectangle 35" o:spid="_x0000_s1026" alt="&quot;&quot;" style="position:absolute;margin-left:171pt;margin-top:-9pt;width:280.1pt;height:36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3945EA">
        <w:rPr>
          <w:b/>
          <w:bCs/>
        </w:rPr>
        <w:t xml:space="preserve">AI </w:t>
      </w:r>
      <w:r w:rsidR="003945EA">
        <w:t xml:space="preserve">is short for </w:t>
      </w:r>
      <w:r w:rsidR="003945EA">
        <w:rPr>
          <w:b/>
          <w:bCs/>
        </w:rPr>
        <w:t>artificial intelligence</w:t>
      </w:r>
      <w:r w:rsidR="003945EA">
        <w:t>.</w:t>
      </w:r>
    </w:p>
    <w:p w14:paraId="447CBE5F" w14:textId="67BA51D3" w:rsidR="00746F6F" w:rsidRDefault="00746F6F" w:rsidP="004A4A10">
      <w:pPr>
        <w:rPr>
          <w:b/>
          <w:bCs/>
        </w:rPr>
      </w:pPr>
    </w:p>
    <w:p w14:paraId="1A976CEB" w14:textId="124F5385" w:rsidR="00746F6F" w:rsidRDefault="00746F6F" w:rsidP="004A4A10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578C1C1D" wp14:editId="2E15C76A">
                <wp:simplePos x="0" y="0"/>
                <wp:positionH relativeFrom="margin">
                  <wp:posOffset>2171700</wp:posOffset>
                </wp:positionH>
                <wp:positionV relativeFrom="paragraph">
                  <wp:posOffset>213360</wp:posOffset>
                </wp:positionV>
                <wp:extent cx="3557270" cy="2857500"/>
                <wp:effectExtent l="0" t="0" r="5080" b="0"/>
                <wp:wrapNone/>
                <wp:docPr id="36" name="Rectangle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857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9F41C3" id="Rectangle 36" o:spid="_x0000_s1026" alt="&quot;&quot;" style="position:absolute;margin-left:171pt;margin-top:16.8pt;width:280.1pt;height:225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7D873863" w14:textId="238464C4" w:rsidR="003945EA" w:rsidRDefault="000F579B" w:rsidP="004A4A10">
      <w:r>
        <w:rPr>
          <w:noProof/>
        </w:rPr>
        <w:drawing>
          <wp:anchor distT="0" distB="0" distL="114300" distR="114300" simplePos="0" relativeHeight="252077056" behindDoc="0" locked="0" layoutInCell="1" allowOverlap="1" wp14:anchorId="523C774B" wp14:editId="40B904E4">
            <wp:simplePos x="0" y="0"/>
            <wp:positionH relativeFrom="column">
              <wp:posOffset>-259080</wp:posOffset>
            </wp:positionH>
            <wp:positionV relativeFrom="paragraph">
              <wp:posOffset>516255</wp:posOffset>
            </wp:positionV>
            <wp:extent cx="1828804" cy="1828804"/>
            <wp:effectExtent l="0" t="0" r="0" b="0"/>
            <wp:wrapNone/>
            <wp:docPr id="1786681009" name="Picture 17866810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9" name="Problem not fixed questions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5EA">
        <w:rPr>
          <w:b/>
          <w:bCs/>
        </w:rPr>
        <w:t>Artificial intelligence</w:t>
      </w:r>
      <w:r w:rsidR="003945EA">
        <w:t xml:space="preserve"> means computer programs that can do </w:t>
      </w:r>
      <w:r w:rsidR="00746F6F">
        <w:br/>
      </w:r>
      <w:r w:rsidR="003945EA">
        <w:t>some of the things humans can do like:</w:t>
      </w:r>
    </w:p>
    <w:p w14:paraId="763F3523" w14:textId="48252467" w:rsidR="003945EA" w:rsidRDefault="003945EA" w:rsidP="003945EA">
      <w:pPr>
        <w:pStyle w:val="Listtoplevel"/>
      </w:pPr>
      <w:r>
        <w:t>learning</w:t>
      </w:r>
    </w:p>
    <w:p w14:paraId="26FC31E6" w14:textId="6858B4A9" w:rsidR="003945EA" w:rsidRDefault="003945EA" w:rsidP="003945EA">
      <w:pPr>
        <w:pStyle w:val="Listtoplevel"/>
      </w:pPr>
      <w:r>
        <w:t>solving problems.</w:t>
      </w:r>
    </w:p>
    <w:p w14:paraId="425AAEB6" w14:textId="4B3356B9" w:rsidR="001A14F2" w:rsidRDefault="001A14F2" w:rsidP="003945EA"/>
    <w:p w14:paraId="388660B4" w14:textId="039D9441" w:rsidR="003945EA" w:rsidRDefault="003945EA" w:rsidP="003945EA"/>
    <w:p w14:paraId="3EB268AD" w14:textId="678E8F57" w:rsidR="003945EA" w:rsidRDefault="001A14F2" w:rsidP="001A14F2">
      <w:r>
        <w:rPr>
          <w:b/>
          <w:bCs/>
          <w:noProof/>
        </w:rPr>
        <w:lastRenderedPageBreak/>
        <w:drawing>
          <wp:anchor distT="0" distB="0" distL="114300" distR="114300" simplePos="0" relativeHeight="252078080" behindDoc="0" locked="0" layoutInCell="1" allowOverlap="1" wp14:anchorId="65EA703C" wp14:editId="3F126BA9">
            <wp:simplePos x="0" y="0"/>
            <wp:positionH relativeFrom="column">
              <wp:posOffset>-6350</wp:posOffset>
            </wp:positionH>
            <wp:positionV relativeFrom="paragraph">
              <wp:posOffset>-570865</wp:posOffset>
            </wp:positionV>
            <wp:extent cx="1828800" cy="1828800"/>
            <wp:effectExtent l="0" t="0" r="0" b="0"/>
            <wp:wrapNone/>
            <wp:docPr id="1786681010" name="Picture 17866810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0" name="Office Work laptop computer typing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7BDC266E" wp14:editId="1E123A5B">
                <wp:simplePos x="0" y="0"/>
                <wp:positionH relativeFrom="margin">
                  <wp:posOffset>2171700</wp:posOffset>
                </wp:positionH>
                <wp:positionV relativeFrom="paragraph">
                  <wp:posOffset>-116205</wp:posOffset>
                </wp:positionV>
                <wp:extent cx="3557270" cy="1257300"/>
                <wp:effectExtent l="0" t="0" r="5080" b="0"/>
                <wp:wrapNone/>
                <wp:docPr id="37" name="Rectangle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257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89142A" id="Rectangle 37" o:spid="_x0000_s1026" style="position:absolute;margin-left:171pt;margin-top:-9.15pt;width:280.1pt;height:99pt;z-index:-25141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" fillcolor="#bdd6ee [1304]" stroked="f" strokeweight="1pt">
                <w10:wrap anchorx="margin"/>
              </v:rect>
            </w:pict>
          </mc:Fallback>
        </mc:AlternateContent>
      </w:r>
      <w:r w:rsidR="003945EA">
        <w:rPr>
          <w:b/>
          <w:bCs/>
        </w:rPr>
        <w:t>AI-powered systems</w:t>
      </w:r>
      <w:r w:rsidR="003945EA">
        <w:t xml:space="preserve"> are computer programs that use AI to solve a problem.</w:t>
      </w:r>
      <w:r w:rsidR="00C80BE6" w:rsidRPr="00C80BE6">
        <w:rPr>
          <w:noProof/>
          <w:lang w:val="en-NZ" w:eastAsia="en-NZ"/>
        </w:rPr>
        <w:t xml:space="preserve"> </w:t>
      </w:r>
    </w:p>
    <w:p w14:paraId="32F1BFF9" w14:textId="617C9797" w:rsidR="003945EA" w:rsidRDefault="00DE5FF2" w:rsidP="00A61009">
      <w:r>
        <w:rPr>
          <w:b/>
          <w:bCs/>
          <w:noProof/>
        </w:rPr>
        <w:drawing>
          <wp:anchor distT="0" distB="0" distL="114300" distR="114300" simplePos="0" relativeHeight="252079104" behindDoc="0" locked="0" layoutInCell="1" allowOverlap="1" wp14:anchorId="168B1425" wp14:editId="0A963240">
            <wp:simplePos x="0" y="0"/>
            <wp:positionH relativeFrom="column">
              <wp:posOffset>-223250</wp:posOffset>
            </wp:positionH>
            <wp:positionV relativeFrom="paragraph">
              <wp:posOffset>218440</wp:posOffset>
            </wp:positionV>
            <wp:extent cx="1854200" cy="1577570"/>
            <wp:effectExtent l="0" t="0" r="0" b="0"/>
            <wp:wrapNone/>
            <wp:docPr id="1786681011" name="Picture 17866810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1" name="Computer web internet watch video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5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FEBFE" w14:textId="63F011F7" w:rsidR="000F579B" w:rsidRDefault="000F579B" w:rsidP="00A61009">
      <w:pPr>
        <w:rPr>
          <w:b/>
          <w:bCs/>
        </w:rPr>
      </w:pPr>
    </w:p>
    <w:p w14:paraId="316E46C9" w14:textId="7BBB74CB" w:rsidR="003945EA" w:rsidRDefault="003945EA" w:rsidP="003945EA">
      <w:r>
        <w:rPr>
          <w:b/>
          <w:bCs/>
        </w:rPr>
        <w:t>Digital</w:t>
      </w:r>
      <w:r>
        <w:t xml:space="preserve"> information about disability sport needs to be </w:t>
      </w:r>
      <w:r>
        <w:rPr>
          <w:b/>
          <w:bCs/>
        </w:rPr>
        <w:t>accessible</w:t>
      </w:r>
      <w:r>
        <w:t>.</w:t>
      </w:r>
    </w:p>
    <w:p w14:paraId="735CC960" w14:textId="2DDE97C7" w:rsidR="003945EA" w:rsidRDefault="003945EA" w:rsidP="003945EA"/>
    <w:p w14:paraId="5CA2B9F2" w14:textId="2B104D69" w:rsidR="00746F6F" w:rsidRDefault="00746F6F">
      <w:pPr>
        <w:spacing w:line="240" w:lineRule="auto"/>
        <w:ind w:left="0"/>
      </w:pPr>
    </w:p>
    <w:p w14:paraId="14A99616" w14:textId="05D1320C" w:rsidR="003945EA" w:rsidRDefault="004F44FC" w:rsidP="003945EA">
      <w:r>
        <w:rPr>
          <w:noProof/>
        </w:rPr>
        <w:drawing>
          <wp:anchor distT="0" distB="0" distL="114300" distR="114300" simplePos="0" relativeHeight="252080128" behindDoc="0" locked="0" layoutInCell="1" allowOverlap="1" wp14:anchorId="0ED06ED9" wp14:editId="15341855">
            <wp:simplePos x="0" y="0"/>
            <wp:positionH relativeFrom="column">
              <wp:posOffset>0</wp:posOffset>
            </wp:positionH>
            <wp:positionV relativeFrom="paragraph">
              <wp:posOffset>114935</wp:posOffset>
            </wp:positionV>
            <wp:extent cx="1714500" cy="1714500"/>
            <wp:effectExtent l="0" t="0" r="0" b="0"/>
            <wp:wrapNone/>
            <wp:docPr id="1786681012" name="Picture 17866810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2" name="iPhone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19936062" wp14:editId="54762AA6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171700"/>
                <wp:effectExtent l="0" t="0" r="5080" b="0"/>
                <wp:wrapNone/>
                <wp:docPr id="38" name="Rectangle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DDD0F" id="Rectangle 38" o:spid="_x0000_s1026" style="position:absolute;margin-left:171pt;margin-top:-9pt;width:280.1pt;height:171pt;z-index:-25141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" fillcolor="#bdd6ee [1304]" stroked="f" strokeweight="1pt">
                <w10:wrap anchorx="margin"/>
              </v:rect>
            </w:pict>
          </mc:Fallback>
        </mc:AlternateContent>
      </w:r>
      <w:r w:rsidR="003945EA">
        <w:t xml:space="preserve">Here </w:t>
      </w:r>
      <w:r w:rsidR="003945EA">
        <w:rPr>
          <w:b/>
          <w:bCs/>
        </w:rPr>
        <w:t xml:space="preserve">digital </w:t>
      </w:r>
      <w:r w:rsidR="003945EA">
        <w:t>means anything to do with</w:t>
      </w:r>
      <w:r w:rsidR="001A14F2">
        <w:t xml:space="preserve"> devices like</w:t>
      </w:r>
      <w:r w:rsidR="003945EA">
        <w:t>:</w:t>
      </w:r>
      <w:r w:rsidR="00C80BE6" w:rsidRPr="00C80BE6">
        <w:rPr>
          <w:noProof/>
          <w:lang w:val="en-NZ" w:eastAsia="en-NZ"/>
        </w:rPr>
        <w:t xml:space="preserve"> </w:t>
      </w:r>
    </w:p>
    <w:p w14:paraId="4C6E991F" w14:textId="1B1D174F" w:rsidR="003945EA" w:rsidRDefault="003945EA" w:rsidP="003945EA">
      <w:pPr>
        <w:pStyle w:val="Listtoplevel"/>
      </w:pPr>
      <w:r>
        <w:t>computers</w:t>
      </w:r>
    </w:p>
    <w:p w14:paraId="47A22691" w14:textId="1854E4CD" w:rsidR="003945EA" w:rsidRPr="003945EA" w:rsidRDefault="003945EA" w:rsidP="003945EA">
      <w:pPr>
        <w:pStyle w:val="Listtoplevel"/>
      </w:pPr>
      <w:r>
        <w:t>mobile phones.</w:t>
      </w:r>
    </w:p>
    <w:p w14:paraId="4FAE951F" w14:textId="41846F19" w:rsidR="003945EA" w:rsidRDefault="00DE5FF2" w:rsidP="003945EA">
      <w:r>
        <w:rPr>
          <w:noProof/>
          <w:lang w:val="en-NZ" w:eastAsia="en-NZ"/>
        </w:rPr>
        <w:drawing>
          <wp:anchor distT="0" distB="0" distL="114300" distR="114300" simplePos="0" relativeHeight="252081152" behindDoc="0" locked="0" layoutInCell="1" allowOverlap="1" wp14:anchorId="0325992E" wp14:editId="55D9879B">
            <wp:simplePos x="0" y="0"/>
            <wp:positionH relativeFrom="column">
              <wp:posOffset>1905</wp:posOffset>
            </wp:positionH>
            <wp:positionV relativeFrom="paragraph">
              <wp:posOffset>294640</wp:posOffset>
            </wp:positionV>
            <wp:extent cx="1547495" cy="1384300"/>
            <wp:effectExtent l="0" t="0" r="0" b="6350"/>
            <wp:wrapNone/>
            <wp:docPr id="1786681013" name="Picture 17866810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3" name="Access Vital accessibilty good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688E1" w14:textId="6D6B1EAB" w:rsidR="00746F6F" w:rsidRDefault="00C80BE6" w:rsidP="003945E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39F8FB24" wp14:editId="744033B7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557270" cy="800100"/>
                <wp:effectExtent l="0" t="0" r="5080" b="0"/>
                <wp:wrapNone/>
                <wp:docPr id="39" name="Rectangle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AA4D24" id="Rectangle 39" o:spid="_x0000_s1026" style="position:absolute;margin-left:171pt;margin-top:18.85pt;width:280.1pt;height:63pt;z-index:-25141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" fillcolor="#bdd6ee [1304]" stroked="f" strokeweight="1pt">
                <w10:wrap anchorx="margin"/>
              </v:rect>
            </w:pict>
          </mc:Fallback>
        </mc:AlternateContent>
      </w:r>
    </w:p>
    <w:p w14:paraId="446AABD1" w14:textId="3EF22678" w:rsidR="003945EA" w:rsidRDefault="003945EA" w:rsidP="003945EA">
      <w:r>
        <w:t xml:space="preserve">Here </w:t>
      </w:r>
      <w:r>
        <w:rPr>
          <w:b/>
          <w:bCs/>
        </w:rPr>
        <w:t xml:space="preserve">accessible </w:t>
      </w:r>
      <w:r>
        <w:t>means easy for disabled people to use.</w:t>
      </w:r>
    </w:p>
    <w:p w14:paraId="30D88596" w14:textId="7D898CE7" w:rsidR="003945EA" w:rsidRDefault="003945EA" w:rsidP="00746F6F"/>
    <w:p w14:paraId="20EF69B7" w14:textId="1BB74542" w:rsidR="003945EA" w:rsidRDefault="003945EA" w:rsidP="00746F6F"/>
    <w:p w14:paraId="35E05216" w14:textId="77777777" w:rsidR="00746F6F" w:rsidRDefault="00746F6F">
      <w:pPr>
        <w:spacing w:line="240" w:lineRule="auto"/>
        <w:ind w:left="0"/>
      </w:pPr>
      <w:r>
        <w:br w:type="page"/>
      </w:r>
    </w:p>
    <w:p w14:paraId="60E8BC28" w14:textId="61749250" w:rsidR="003945EA" w:rsidRDefault="001A14F2" w:rsidP="003945EA">
      <w:r>
        <w:rPr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620111EC" wp14:editId="361B7162">
            <wp:simplePos x="0" y="0"/>
            <wp:positionH relativeFrom="column">
              <wp:posOffset>1905</wp:posOffset>
            </wp:positionH>
            <wp:positionV relativeFrom="paragraph">
              <wp:posOffset>-340360</wp:posOffset>
            </wp:positionV>
            <wp:extent cx="1873250" cy="1873250"/>
            <wp:effectExtent l="0" t="0" r="0" b="0"/>
            <wp:wrapNone/>
            <wp:docPr id="1786681017" name="Picture 17866810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7" name="Website internet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5EA">
        <w:t>The report says the sector should:</w:t>
      </w:r>
    </w:p>
    <w:p w14:paraId="1EE59E9F" w14:textId="4FA0F653" w:rsidR="006918BC" w:rsidRDefault="006918BC" w:rsidP="003945EA">
      <w:pPr>
        <w:pStyle w:val="Listtoplevel"/>
      </w:pPr>
      <w:r>
        <w:t>use digital tools to:</w:t>
      </w:r>
    </w:p>
    <w:p w14:paraId="7EAFA3CC" w14:textId="61F7E757" w:rsidR="006918BC" w:rsidRDefault="001A14F2" w:rsidP="006918BC">
      <w:pPr>
        <w:pStyle w:val="Listsecondlevel"/>
      </w:pPr>
      <w:r>
        <w:rPr>
          <w:noProof/>
        </w:rPr>
        <w:drawing>
          <wp:anchor distT="0" distB="0" distL="114300" distR="114300" simplePos="0" relativeHeight="252083200" behindDoc="0" locked="0" layoutInCell="1" allowOverlap="1" wp14:anchorId="3AC6CE08" wp14:editId="066043F3">
            <wp:simplePos x="0" y="0"/>
            <wp:positionH relativeFrom="column">
              <wp:posOffset>0</wp:posOffset>
            </wp:positionH>
            <wp:positionV relativeFrom="paragraph">
              <wp:posOffset>583565</wp:posOffset>
            </wp:positionV>
            <wp:extent cx="1932167" cy="1371600"/>
            <wp:effectExtent l="0" t="0" r="0" b="0"/>
            <wp:wrapNone/>
            <wp:docPr id="1786681015" name="Picture 17866810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Info Plain Font Computer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16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8BC">
        <w:t>tell people about disability sport</w:t>
      </w:r>
      <w:r w:rsidR="00DE5FF2">
        <w:t xml:space="preserve"> and active recreation</w:t>
      </w:r>
    </w:p>
    <w:p w14:paraId="2FDDCB21" w14:textId="33E41D5B" w:rsidR="006918BC" w:rsidRDefault="006918BC" w:rsidP="006918BC">
      <w:pPr>
        <w:pStyle w:val="Listparagraph2"/>
        <w:rPr>
          <w:lang w:eastAsia="en-US"/>
        </w:rPr>
      </w:pPr>
      <w:r>
        <w:rPr>
          <w:lang w:eastAsia="en-US"/>
        </w:rPr>
        <w:t xml:space="preserve">make it easier for disabled people to </w:t>
      </w:r>
      <w:r w:rsidR="00DE5FF2">
        <w:rPr>
          <w:lang w:eastAsia="en-US"/>
        </w:rPr>
        <w:t>do sport and active recreation</w:t>
      </w:r>
    </w:p>
    <w:p w14:paraId="5834D696" w14:textId="0A311B42" w:rsidR="001A14F2" w:rsidRDefault="001A14F2" w:rsidP="006918BC">
      <w:pPr>
        <w:pStyle w:val="Listtoplevel"/>
      </w:pPr>
      <w:r>
        <w:drawing>
          <wp:anchor distT="0" distB="0" distL="114300" distR="114300" simplePos="0" relativeHeight="252082176" behindDoc="0" locked="0" layoutInCell="1" allowOverlap="1" wp14:anchorId="29ECB953" wp14:editId="06A51697">
            <wp:simplePos x="0" y="0"/>
            <wp:positionH relativeFrom="column">
              <wp:posOffset>-1905</wp:posOffset>
            </wp:positionH>
            <wp:positionV relativeFrom="paragraph">
              <wp:posOffset>398145</wp:posOffset>
            </wp:positionV>
            <wp:extent cx="1875246" cy="1943100"/>
            <wp:effectExtent l="0" t="0" r="0" b="0"/>
            <wp:wrapNone/>
            <wp:docPr id="1786681014" name="Picture 17866810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4" name="Access Adaptions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246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8BC">
        <w:t>teach sport</w:t>
      </w:r>
      <w:r w:rsidR="00DE5FF2">
        <w:t xml:space="preserve"> and active recreation</w:t>
      </w:r>
      <w:r w:rsidR="006918BC">
        <w:t xml:space="preserve"> organisations about making digital information accessible</w:t>
      </w:r>
    </w:p>
    <w:p w14:paraId="46B7B9A3" w14:textId="307E3041" w:rsidR="006918BC" w:rsidRDefault="001A14F2" w:rsidP="001A14F2">
      <w:pPr>
        <w:pStyle w:val="Listtoplevel"/>
      </w:pPr>
      <w:r>
        <w:t xml:space="preserve">work together with the companies that make </w:t>
      </w:r>
      <w:r>
        <w:rPr>
          <w:b/>
          <w:bCs/>
        </w:rPr>
        <w:t>adaptive devices</w:t>
      </w:r>
      <w:r w:rsidRPr="001A14F2">
        <w:t>.</w:t>
      </w:r>
    </w:p>
    <w:p w14:paraId="64F18B9A" w14:textId="236B2E32" w:rsidR="006918BC" w:rsidRDefault="006918BC" w:rsidP="001A14F2"/>
    <w:p w14:paraId="0F580D1B" w14:textId="0778B63F" w:rsidR="006918BC" w:rsidRDefault="00DE5FF2" w:rsidP="00DE5FF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F886006" w14:textId="1790165A" w:rsidR="006918BC" w:rsidRDefault="00DE5FF2" w:rsidP="006918BC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1A3AE4CA" wp14:editId="03154D30">
                <wp:simplePos x="0" y="0"/>
                <wp:positionH relativeFrom="margin">
                  <wp:align>right</wp:align>
                </wp:positionH>
                <wp:positionV relativeFrom="paragraph">
                  <wp:posOffset>-114300</wp:posOffset>
                </wp:positionV>
                <wp:extent cx="3557270" cy="3810000"/>
                <wp:effectExtent l="0" t="0" r="5080" b="0"/>
                <wp:wrapNone/>
                <wp:docPr id="40" name="Rectangle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10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E6043" id="Rectangle 40" o:spid="_x0000_s1026" alt="&quot;&quot;" style="position:absolute;margin-left:228.9pt;margin-top:-9pt;width:280.1pt;height:300pt;z-index:-251411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" fillcolor="#bdd6ee [1304]" stroked="f" strokeweight="1pt">
                <w10:wrap anchorx="margin"/>
              </v:rect>
            </w:pict>
          </mc:Fallback>
        </mc:AlternateContent>
      </w:r>
      <w:r w:rsidR="004F44FC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2449C0D4" wp14:editId="26477B66">
                <wp:simplePos x="0" y="0"/>
                <wp:positionH relativeFrom="column">
                  <wp:posOffset>-635</wp:posOffset>
                </wp:positionH>
                <wp:positionV relativeFrom="paragraph">
                  <wp:posOffset>282575</wp:posOffset>
                </wp:positionV>
                <wp:extent cx="1714500" cy="1898650"/>
                <wp:effectExtent l="0" t="0" r="0" b="6350"/>
                <wp:wrapNone/>
                <wp:docPr id="1786681018" name="Group 17866810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898650"/>
                          <a:chOff x="0" y="0"/>
                          <a:chExt cx="1714500" cy="1898650"/>
                        </a:xfrm>
                      </wpg:grpSpPr>
                      <pic:pic xmlns:pic="http://schemas.openxmlformats.org/drawingml/2006/picture">
                        <pic:nvPicPr>
                          <pic:cNvPr id="1786681019" name="Picture 17866810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634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1020" name="Text Box 178668102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631950"/>
                            <a:ext cx="1713865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AB93424" w14:textId="77777777" w:rsidR="00F53125" w:rsidRPr="001E5436" w:rsidRDefault="00F53125" w:rsidP="004F44FC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49C0D4" id="Group 1786681018" o:spid="_x0000_s1053" alt="&quot;&quot;" style="position:absolute;left:0;text-align:left;margin-left:-.05pt;margin-top:22.25pt;width:135pt;height:149.5pt;z-index:252086272" coordsize="17145,18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">
                <v:shape id="Picture 1786681019" o:spid="_x0000_s1054" type="#_x0000_t75" alt="&quot;&quot;" style="position:absolute;width:17145;height:16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">
                  <v:imagedata r:id="rId46" o:title=""/>
                </v:shape>
                <v:shape id="Text Box 1786681020" o:spid="_x0000_s1055" type="#_x0000_t202" alt="&quot;&quot;" style="position:absolute;top:16319;width:1713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" fillcolor="white [3201]" stroked="f" strokeweight=".5pt">
                  <v:textbox>
                    <w:txbxContent>
                      <w:p w14:paraId="6AB93424" w14:textId="77777777" w:rsidR="00F53125" w:rsidRPr="001E5436" w:rsidRDefault="00F53125" w:rsidP="004F44FC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18BC">
        <w:rPr>
          <w:b/>
          <w:bCs/>
        </w:rPr>
        <w:t xml:space="preserve">Adaptive devices </w:t>
      </w:r>
      <w:r w:rsidR="006918BC">
        <w:t xml:space="preserve">are tools that support disabled people to </w:t>
      </w:r>
      <w:r>
        <w:t>do sport and active recreation</w:t>
      </w:r>
      <w:r w:rsidR="006918BC">
        <w:t xml:space="preserve"> like:</w:t>
      </w:r>
    </w:p>
    <w:p w14:paraId="009D0C92" w14:textId="46EE6946" w:rsidR="006918BC" w:rsidRDefault="006918BC" w:rsidP="006918BC">
      <w:pPr>
        <w:pStyle w:val="Listtoplevel"/>
      </w:pPr>
      <w:r>
        <w:t>racing wheelchairs</w:t>
      </w:r>
    </w:p>
    <w:p w14:paraId="5ECB6372" w14:textId="0DB64840" w:rsidR="009A5E86" w:rsidRDefault="009A5E86" w:rsidP="009A5E86">
      <w:pPr>
        <w:pStyle w:val="Listtoplevel"/>
      </w:pPr>
      <w:r w:rsidRPr="009A5E86">
        <w:drawing>
          <wp:anchor distT="0" distB="0" distL="114300" distR="114300" simplePos="0" relativeHeight="252326912" behindDoc="0" locked="0" layoutInCell="1" allowOverlap="1" wp14:anchorId="25A99597" wp14:editId="241CF9BA">
            <wp:simplePos x="0" y="0"/>
            <wp:positionH relativeFrom="margin">
              <wp:align>left</wp:align>
            </wp:positionH>
            <wp:positionV relativeFrom="paragraph">
              <wp:posOffset>775335</wp:posOffset>
            </wp:positionV>
            <wp:extent cx="1743075" cy="1743075"/>
            <wp:effectExtent l="0" t="0" r="0" b="9525"/>
            <wp:wrapNone/>
            <wp:docPr id="17804971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4971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8BC">
        <w:t>bikes you can use while lying down</w:t>
      </w:r>
    </w:p>
    <w:p w14:paraId="0D2516B4" w14:textId="4C1F1BF1" w:rsidR="006918BC" w:rsidRDefault="009A5E86" w:rsidP="00746F6F">
      <w:pPr>
        <w:pStyle w:val="Listtoplevel"/>
      </w:pPr>
      <w:r>
        <w:t>balls that make a noise so blind people know where they are</w:t>
      </w:r>
      <w:r w:rsidR="006918BC">
        <w:t>.</w:t>
      </w:r>
    </w:p>
    <w:p w14:paraId="5919F774" w14:textId="5DF887C1" w:rsidR="00DE5FF2" w:rsidRDefault="00DE5FF2" w:rsidP="00DE5FF2"/>
    <w:p w14:paraId="227CE722" w14:textId="77777777" w:rsidR="00DE5FF2" w:rsidRDefault="00DE5FF2" w:rsidP="00DE5FF2"/>
    <w:p w14:paraId="7C9DD43C" w14:textId="76C54923" w:rsidR="006918BC" w:rsidRDefault="004F44FC" w:rsidP="006918BC">
      <w:pPr>
        <w:pStyle w:val="Heading2"/>
      </w:pPr>
      <w:r>
        <w:rPr>
          <w:noProof/>
        </w:rPr>
        <w:drawing>
          <wp:anchor distT="0" distB="0" distL="114300" distR="114300" simplePos="0" relativeHeight="252088320" behindDoc="0" locked="0" layoutInCell="1" allowOverlap="1" wp14:anchorId="6D4ED834" wp14:editId="023AC826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714500" cy="1714500"/>
            <wp:effectExtent l="0" t="0" r="0" b="0"/>
            <wp:wrapNone/>
            <wp:docPr id="1786681021" name="Picture 1786681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8BC">
        <w:t>Opportunity 5: Agility</w:t>
      </w:r>
    </w:p>
    <w:p w14:paraId="1C9CAEA7" w14:textId="6972DE41" w:rsidR="006918BC" w:rsidRDefault="00C80BE6" w:rsidP="006918B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70D3C924" wp14:editId="36F8372E">
                <wp:simplePos x="0" y="0"/>
                <wp:positionH relativeFrom="margin">
                  <wp:posOffset>2171700</wp:posOffset>
                </wp:positionH>
                <wp:positionV relativeFrom="paragraph">
                  <wp:posOffset>240665</wp:posOffset>
                </wp:positionV>
                <wp:extent cx="3557270" cy="1143000"/>
                <wp:effectExtent l="0" t="0" r="5080" b="0"/>
                <wp:wrapNone/>
                <wp:docPr id="43" name="Rectangle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19ABE" id="Rectangle 43" o:spid="_x0000_s1026" style="position:absolute;margin-left:171pt;margin-top:18.95pt;width:280.1pt;height:90pt;z-index:-25140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7B6826CB" w14:textId="488BFFAD" w:rsidR="006918BC" w:rsidRDefault="006918BC" w:rsidP="006918BC">
      <w:r>
        <w:t xml:space="preserve">The </w:t>
      </w:r>
      <w:r>
        <w:rPr>
          <w:b/>
          <w:bCs/>
        </w:rPr>
        <w:t>agility</w:t>
      </w:r>
      <w:r>
        <w:t xml:space="preserve"> opportunity is about making sure the sector is ready to change if it needs to in the future.</w:t>
      </w:r>
    </w:p>
    <w:p w14:paraId="1A61E27F" w14:textId="383AEC2B" w:rsidR="00B0271A" w:rsidRDefault="00B0271A" w:rsidP="006918BC"/>
    <w:p w14:paraId="4782F2C8" w14:textId="78C6A36B" w:rsidR="00B0271A" w:rsidRDefault="009A5E86" w:rsidP="006918BC">
      <w:r>
        <w:rPr>
          <w:b/>
          <w:bCs/>
          <w:noProof/>
        </w:rPr>
        <w:drawing>
          <wp:anchor distT="0" distB="0" distL="114300" distR="114300" simplePos="0" relativeHeight="252090368" behindDoc="0" locked="0" layoutInCell="1" allowOverlap="1" wp14:anchorId="1F311113" wp14:editId="415558C1">
            <wp:simplePos x="0" y="0"/>
            <wp:positionH relativeFrom="margin">
              <wp:align>left</wp:align>
            </wp:positionH>
            <wp:positionV relativeFrom="paragraph">
              <wp:posOffset>211455</wp:posOffset>
            </wp:positionV>
            <wp:extent cx="1890155" cy="1549400"/>
            <wp:effectExtent l="0" t="0" r="0" b="0"/>
            <wp:wrapNone/>
            <wp:docPr id="1786681022" name="Picture 1786681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2" name="Communication Image Board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15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75CB3" w14:textId="151F9C94" w:rsidR="00B0271A" w:rsidRDefault="00B0271A" w:rsidP="006918BC">
      <w:r>
        <w:t>People keep making new assistive technology.</w:t>
      </w:r>
    </w:p>
    <w:p w14:paraId="67F2B691" w14:textId="6552C0E6" w:rsidR="00B0271A" w:rsidRDefault="00B0271A" w:rsidP="006918BC"/>
    <w:p w14:paraId="32BF2ACC" w14:textId="6AD99585" w:rsidR="00B0271A" w:rsidRDefault="00B0271A" w:rsidP="006918BC"/>
    <w:p w14:paraId="0319CB6D" w14:textId="73E9CC75" w:rsidR="00B0271A" w:rsidRDefault="009A5E86" w:rsidP="00B0271A">
      <w:r w:rsidRPr="009A5E86">
        <w:rPr>
          <w:noProof/>
        </w:rPr>
        <w:lastRenderedPageBreak/>
        <w:drawing>
          <wp:anchor distT="0" distB="0" distL="114300" distR="114300" simplePos="0" relativeHeight="252324864" behindDoc="0" locked="0" layoutInCell="1" allowOverlap="1" wp14:anchorId="2856E1BB" wp14:editId="49BF0CA8">
            <wp:simplePos x="0" y="0"/>
            <wp:positionH relativeFrom="margin">
              <wp:align>left</wp:align>
            </wp:positionH>
            <wp:positionV relativeFrom="paragraph">
              <wp:posOffset>-219075</wp:posOffset>
            </wp:positionV>
            <wp:extent cx="1590675" cy="1175759"/>
            <wp:effectExtent l="0" t="0" r="0" b="5715"/>
            <wp:wrapNone/>
            <wp:docPr id="1373198099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198099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975" cy="117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71A">
        <w:t>The sector should use this new technology.</w:t>
      </w:r>
    </w:p>
    <w:p w14:paraId="1F999C67" w14:textId="5FA0BF2C" w:rsidR="00B0271A" w:rsidRDefault="00B0271A" w:rsidP="00B0271A"/>
    <w:p w14:paraId="40A1F1AE" w14:textId="34D2E7A2" w:rsidR="00B0271A" w:rsidRDefault="009A5E86" w:rsidP="00B0271A">
      <w:r>
        <w:rPr>
          <w:noProof/>
        </w:rPr>
        <w:drawing>
          <wp:anchor distT="0" distB="0" distL="114300" distR="114300" simplePos="0" relativeHeight="252096512" behindDoc="0" locked="0" layoutInCell="1" allowOverlap="1" wp14:anchorId="0B2D7DE8" wp14:editId="60D796BF">
            <wp:simplePos x="0" y="0"/>
            <wp:positionH relativeFrom="margin">
              <wp:posOffset>-635</wp:posOffset>
            </wp:positionH>
            <wp:positionV relativeFrom="paragraph">
              <wp:posOffset>64135</wp:posOffset>
            </wp:positionV>
            <wp:extent cx="1600200" cy="1600200"/>
            <wp:effectExtent l="0" t="0" r="0" b="0"/>
            <wp:wrapNone/>
            <wp:docPr id="258" name="Picture 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Zoom video Meeting 2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B1B83" w14:textId="68FE794C" w:rsidR="00B0271A" w:rsidRDefault="00B0271A" w:rsidP="002B0D0C">
      <w:r>
        <w:t xml:space="preserve">The sector should provide </w:t>
      </w:r>
      <w:r>
        <w:rPr>
          <w:b/>
          <w:bCs/>
        </w:rPr>
        <w:t xml:space="preserve">hybrid </w:t>
      </w:r>
      <w:r>
        <w:t xml:space="preserve">ways of </w:t>
      </w:r>
      <w:r w:rsidR="00DE5FF2">
        <w:t>doing sport and active recreation</w:t>
      </w:r>
      <w:r>
        <w:t>.</w:t>
      </w:r>
    </w:p>
    <w:p w14:paraId="4A0450D3" w14:textId="77777777" w:rsidR="002B0D0C" w:rsidRDefault="002B0D0C" w:rsidP="002B0D0C">
      <w:pPr>
        <w:ind w:left="0"/>
      </w:pPr>
    </w:p>
    <w:p w14:paraId="25DD72E3" w14:textId="6C7068E6" w:rsidR="00C80BE6" w:rsidRDefault="002B0D0C" w:rsidP="002B0D0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5956D453" wp14:editId="51B9D2C4">
                <wp:simplePos x="0" y="0"/>
                <wp:positionH relativeFrom="column">
                  <wp:posOffset>-228600</wp:posOffset>
                </wp:positionH>
                <wp:positionV relativeFrom="paragraph">
                  <wp:posOffset>236220</wp:posOffset>
                </wp:positionV>
                <wp:extent cx="2286000" cy="1295400"/>
                <wp:effectExtent l="0" t="0" r="0" b="0"/>
                <wp:wrapNone/>
                <wp:docPr id="257" name="Group 2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1295400"/>
                          <a:chOff x="-228600" y="0"/>
                          <a:chExt cx="2286000" cy="1295400"/>
                        </a:xfrm>
                      </wpg:grpSpPr>
                      <pic:pic xmlns:pic="http://schemas.openxmlformats.org/drawingml/2006/picture">
                        <pic:nvPicPr>
                          <pic:cNvPr id="1786681023" name="Picture 17866810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102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Text Box 25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228600" y="1028700"/>
                            <a:ext cx="22860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6F7B7F5" w14:textId="594DA8AB" w:rsidR="00F53125" w:rsidRPr="001E5436" w:rsidRDefault="00F53125" w:rsidP="004F44FC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 xml:space="preserve">Image source: </w:t>
                              </w:r>
                              <w:r w:rsidR="002B0D0C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Parafed Bay of Plenty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56D453" id="Group 257" o:spid="_x0000_s1056" alt="&quot;&quot;" style="position:absolute;left:0;text-align:left;margin-left:-18pt;margin-top:18.6pt;width:180pt;height:102pt;z-index:252095488;mso-width-relative:margin" coordorigin="-2286" coordsize="22860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">
                <v:shape id="Picture 1786681023" o:spid="_x0000_s1057" type="#_x0000_t75" alt="&quot;&quot;" style="position:absolute;width:1928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">
                  <v:imagedata r:id="rId138" o:title=""/>
                </v:shape>
                <v:shape id="Text Box 256" o:spid="_x0000_s1058" type="#_x0000_t202" alt="&quot;&quot;" style="position:absolute;left:-2286;top:10287;width:228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" fillcolor="white [3201]" stroked="f" strokeweight=".5pt">
                  <v:textbox>
                    <w:txbxContent>
                      <w:p w14:paraId="56F7B7F5" w14:textId="594DA8AB" w:rsidR="00F53125" w:rsidRPr="001E5436" w:rsidRDefault="00F53125" w:rsidP="004F44FC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 xml:space="preserve">Image source: </w:t>
                        </w:r>
                        <w:r w:rsidR="002B0D0C">
                          <w:rPr>
                            <w:sz w:val="20"/>
                            <w:szCs w:val="20"/>
                            <w:lang w:val="en-NZ"/>
                          </w:rPr>
                          <w:t>Parafed Bay of Plenty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67230F" w14:textId="117FBC88" w:rsidR="00B0271A" w:rsidRDefault="00C80BE6" w:rsidP="00B0271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6651207A" wp14:editId="3B29FE74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857500"/>
                <wp:effectExtent l="0" t="0" r="5080" b="0"/>
                <wp:wrapNone/>
                <wp:docPr id="44" name="Rectangle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857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F1958" id="Rectangle 44" o:spid="_x0000_s1026" style="position:absolute;margin-left:171pt;margin-top:-9pt;width:280.1pt;height:225pt;z-index:-25140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B0271A">
        <w:t xml:space="preserve">Here </w:t>
      </w:r>
      <w:r w:rsidR="00B0271A">
        <w:rPr>
          <w:b/>
          <w:bCs/>
        </w:rPr>
        <w:t xml:space="preserve">hybrid </w:t>
      </w:r>
      <w:r w:rsidR="00B0271A">
        <w:t xml:space="preserve">means that you can </w:t>
      </w:r>
      <w:r w:rsidR="003C69FF">
        <w:br/>
      </w:r>
      <w:r w:rsidR="002B0D0C">
        <w:t>do sport and active recreation</w:t>
      </w:r>
      <w:r w:rsidR="00B0271A">
        <w:t>:</w:t>
      </w:r>
    </w:p>
    <w:p w14:paraId="36581A63" w14:textId="65C05F37" w:rsidR="00B0271A" w:rsidRDefault="00B0271A" w:rsidP="00B0271A">
      <w:pPr>
        <w:pStyle w:val="Listtoplevel"/>
      </w:pPr>
      <w:r>
        <w:t>in</w:t>
      </w:r>
      <w:r w:rsidR="00B477B1">
        <w:t xml:space="preserve"> </w:t>
      </w:r>
      <w:r>
        <w:t>person</w:t>
      </w:r>
    </w:p>
    <w:p w14:paraId="396137F9" w14:textId="0B80308F" w:rsidR="00C80BE6" w:rsidRDefault="004F44FC" w:rsidP="00B0271A">
      <w:pPr>
        <w:pStyle w:val="Listtoplevel"/>
      </w:pPr>
      <w:r>
        <w:drawing>
          <wp:anchor distT="0" distB="0" distL="114300" distR="114300" simplePos="0" relativeHeight="252097536" behindDoc="0" locked="0" layoutInCell="1" allowOverlap="1" wp14:anchorId="1F146EBD" wp14:editId="5EADEF15">
            <wp:simplePos x="0" y="0"/>
            <wp:positionH relativeFrom="column">
              <wp:posOffset>114300</wp:posOffset>
            </wp:positionH>
            <wp:positionV relativeFrom="paragraph">
              <wp:posOffset>103505</wp:posOffset>
            </wp:positionV>
            <wp:extent cx="1600200" cy="1600200"/>
            <wp:effectExtent l="0" t="0" r="0" b="0"/>
            <wp:wrapNone/>
            <wp:docPr id="259" name="Picture 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Zoom video Meeting 1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t>online</w:t>
      </w:r>
    </w:p>
    <w:p w14:paraId="2149ABA2" w14:textId="18A4F60E" w:rsidR="00B0271A" w:rsidRDefault="00B0271A" w:rsidP="00746F6F">
      <w:pPr>
        <w:pStyle w:val="Listtoplevel"/>
      </w:pPr>
      <w:r>
        <w:t>using virtual reality.</w:t>
      </w:r>
    </w:p>
    <w:p w14:paraId="3604AB0B" w14:textId="77777777" w:rsidR="00C80BE6" w:rsidRDefault="00C80BE6" w:rsidP="00B0271A"/>
    <w:p w14:paraId="06541381" w14:textId="7BF60F3C" w:rsidR="00C80BE6" w:rsidRDefault="00C80BE6" w:rsidP="00B0271A"/>
    <w:p w14:paraId="284C34FD" w14:textId="68E4D171" w:rsidR="002B0D0C" w:rsidRDefault="002B0D0C">
      <w:pPr>
        <w:spacing w:line="240" w:lineRule="auto"/>
        <w:ind w:left="0"/>
      </w:pPr>
      <w:r>
        <w:br w:type="page"/>
      </w:r>
    </w:p>
    <w:p w14:paraId="135533AD" w14:textId="2D43CD6B" w:rsidR="00B0271A" w:rsidRDefault="002B0D0C" w:rsidP="00B0271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0E697A3B" wp14:editId="705742E3">
                <wp:simplePos x="0" y="0"/>
                <wp:positionH relativeFrom="column">
                  <wp:posOffset>-6350</wp:posOffset>
                </wp:positionH>
                <wp:positionV relativeFrom="paragraph">
                  <wp:posOffset>0</wp:posOffset>
                </wp:positionV>
                <wp:extent cx="1600200" cy="1974850"/>
                <wp:effectExtent l="0" t="0" r="0" b="6350"/>
                <wp:wrapNone/>
                <wp:docPr id="262" name="Group 2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974850"/>
                          <a:chOff x="0" y="0"/>
                          <a:chExt cx="1600200" cy="1974850"/>
                        </a:xfrm>
                      </wpg:grpSpPr>
                      <pic:pic xmlns:pic="http://schemas.openxmlformats.org/drawingml/2006/picture">
                        <pic:nvPicPr>
                          <pic:cNvPr id="260" name="Picture 26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711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Text Box 26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708150"/>
                            <a:ext cx="16002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AAEA2DB" w14:textId="77777777" w:rsidR="00F53125" w:rsidRPr="001E5436" w:rsidRDefault="00F53125" w:rsidP="0058131C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697A3B" id="Group 262" o:spid="_x0000_s1059" alt="&quot;&quot;" style="position:absolute;left:0;text-align:left;margin-left:-.5pt;margin-top:0;width:126pt;height:155.5pt;z-index:252101632" coordsize="16002,19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">
                <v:shape id="Picture 260" o:spid="_x0000_s1060" type="#_x0000_t75" alt="&quot;&quot;" style="position:absolute;width:16002;height:1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">
                  <v:imagedata r:id="rId141" o:title=""/>
                </v:shape>
                <v:shape id="Text Box 261" o:spid="_x0000_s1061" type="#_x0000_t202" alt="&quot;&quot;" style="position:absolute;top:17081;width:1600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" fillcolor="white [3201]" stroked="f" strokeweight=".5pt">
                  <v:textbox>
                    <w:txbxContent>
                      <w:p w14:paraId="1AAEA2DB" w14:textId="77777777" w:rsidR="00F53125" w:rsidRPr="001E5436" w:rsidRDefault="00F53125" w:rsidP="0058131C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0271A">
        <w:t>The report says the sector should make sure:</w:t>
      </w:r>
    </w:p>
    <w:p w14:paraId="65F545A7" w14:textId="21DFB587" w:rsidR="00B0271A" w:rsidRDefault="002B0D0C" w:rsidP="00B0271A">
      <w:pPr>
        <w:pStyle w:val="Listtoplevel"/>
      </w:pPr>
      <w:r>
        <w:t>sport and active recreation</w:t>
      </w:r>
      <w:r w:rsidR="00B0271A">
        <w:t xml:space="preserve"> can be run in different ways if they need to be</w:t>
      </w:r>
    </w:p>
    <w:p w14:paraId="76121A38" w14:textId="13EA5FA5" w:rsidR="00B0271A" w:rsidRDefault="0058131C" w:rsidP="00B0271A">
      <w:pPr>
        <w:pStyle w:val="Listtoplevel"/>
      </w:pPr>
      <w:r>
        <w:drawing>
          <wp:anchor distT="0" distB="0" distL="114300" distR="114300" simplePos="0" relativeHeight="252102656" behindDoc="0" locked="0" layoutInCell="1" allowOverlap="1" wp14:anchorId="15C91FA8" wp14:editId="4F1B9606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1746250" cy="1746250"/>
            <wp:effectExtent l="0" t="0" r="6350" b="635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Training teach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25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71A">
        <w:t>people working in the sector think trying new things is important</w:t>
      </w:r>
    </w:p>
    <w:p w14:paraId="424CBC7B" w14:textId="52A15FF0" w:rsidR="00B0271A" w:rsidRDefault="00B0271A" w:rsidP="00B0271A">
      <w:pPr>
        <w:pStyle w:val="Listtoplevel"/>
      </w:pPr>
      <w:r>
        <w:t>people working in the sector think it is important to keep learning.</w:t>
      </w:r>
    </w:p>
    <w:p w14:paraId="66BCB47C" w14:textId="430A2A88" w:rsidR="00B0271A" w:rsidRDefault="00B0271A" w:rsidP="002B0D0C"/>
    <w:p w14:paraId="701315F6" w14:textId="13BA55E6" w:rsidR="00C80BE6" w:rsidRDefault="00C80BE6" w:rsidP="002B0D0C"/>
    <w:p w14:paraId="46DCFCAA" w14:textId="3E86AF37" w:rsidR="00B0271A" w:rsidRDefault="0058131C" w:rsidP="00B0271A">
      <w:r>
        <w:rPr>
          <w:noProof/>
        </w:rPr>
        <w:drawing>
          <wp:anchor distT="0" distB="0" distL="114300" distR="114300" simplePos="0" relativeHeight="252104704" behindDoc="0" locked="0" layoutInCell="1" allowOverlap="1" wp14:anchorId="01C1572D" wp14:editId="135F6E6A">
            <wp:simplePos x="0" y="0"/>
            <wp:positionH relativeFrom="column">
              <wp:posOffset>0</wp:posOffset>
            </wp:positionH>
            <wp:positionV relativeFrom="paragraph">
              <wp:posOffset>-31115</wp:posOffset>
            </wp:positionV>
            <wp:extent cx="1600200" cy="1752247"/>
            <wp:effectExtent l="0" t="0" r="0" b="635"/>
            <wp:wrapNone/>
            <wp:docPr id="264" name="Picture 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6" name="training-involved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52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71A">
        <w:t>The sector should run training on:</w:t>
      </w:r>
    </w:p>
    <w:p w14:paraId="3FC7BA7B" w14:textId="661B4082" w:rsidR="00B0271A" w:rsidRDefault="00B0271A" w:rsidP="00B0271A">
      <w:pPr>
        <w:pStyle w:val="Listtoplevel"/>
      </w:pPr>
      <w:r>
        <w:t>including disabled people</w:t>
      </w:r>
    </w:p>
    <w:p w14:paraId="32C69D39" w14:textId="2C04BCFD" w:rsidR="00B0271A" w:rsidRDefault="00B0271A" w:rsidP="00B0271A">
      <w:pPr>
        <w:pStyle w:val="Listtoplevel"/>
      </w:pPr>
      <w:r>
        <w:t>new technology.</w:t>
      </w:r>
    </w:p>
    <w:p w14:paraId="4056D60A" w14:textId="77777777" w:rsidR="000F579B" w:rsidRDefault="000F579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2B2CBF62" w14:textId="78932747" w:rsidR="00B0271A" w:rsidRDefault="00B0271A" w:rsidP="00B0271A">
      <w:pPr>
        <w:pStyle w:val="Heading2"/>
      </w:pPr>
      <w:r>
        <w:lastRenderedPageBreak/>
        <w:t>Opportunity 6: Individual and collective focus</w:t>
      </w:r>
    </w:p>
    <w:p w14:paraId="49172AF4" w14:textId="075A2684" w:rsidR="00B0271A" w:rsidRDefault="0058131C" w:rsidP="00B0271A">
      <w:r>
        <w:rPr>
          <w:b/>
          <w:bCs/>
          <w:noProof/>
        </w:rPr>
        <w:drawing>
          <wp:anchor distT="0" distB="0" distL="114300" distR="114300" simplePos="0" relativeHeight="252106752" behindDoc="0" locked="0" layoutInCell="1" allowOverlap="1" wp14:anchorId="1A3A7C78" wp14:editId="3C6BEC92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1828800" cy="1828800"/>
            <wp:effectExtent l="0" t="0" r="0" b="0"/>
            <wp:wrapNone/>
            <wp:docPr id="265" name="Picture 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3" name="leisure centre recreation sports hall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76B711DB" wp14:editId="707547FF">
                <wp:simplePos x="0" y="0"/>
                <wp:positionH relativeFrom="margin">
                  <wp:posOffset>2171700</wp:posOffset>
                </wp:positionH>
                <wp:positionV relativeFrom="paragraph">
                  <wp:posOffset>207010</wp:posOffset>
                </wp:positionV>
                <wp:extent cx="3557270" cy="1600200"/>
                <wp:effectExtent l="0" t="0" r="5080" b="0"/>
                <wp:wrapNone/>
                <wp:docPr id="45" name="Rectangle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600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023AC" id="Rectangle 45" o:spid="_x0000_s1026" style="position:absolute;margin-left:171pt;margin-top:16.3pt;width:280.1pt;height:126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231DD216" w14:textId="7C1D09E0" w:rsidR="00B0271A" w:rsidRDefault="00B0271A" w:rsidP="00B0271A">
      <w:r>
        <w:t xml:space="preserve">The </w:t>
      </w:r>
      <w:r>
        <w:rPr>
          <w:b/>
          <w:bCs/>
        </w:rPr>
        <w:t xml:space="preserve">individual and collective </w:t>
      </w:r>
      <w:r w:rsidR="00C80BE6">
        <w:rPr>
          <w:b/>
          <w:bCs/>
        </w:rPr>
        <w:br/>
      </w:r>
      <w:r>
        <w:rPr>
          <w:b/>
          <w:bCs/>
        </w:rPr>
        <w:t>focus</w:t>
      </w:r>
      <w:r>
        <w:t xml:space="preserve"> opportunity</w:t>
      </w:r>
      <w:r w:rsidR="00500D40">
        <w:t xml:space="preserve"> is about making sure all the organisations in the sector know what their job is.</w:t>
      </w:r>
    </w:p>
    <w:p w14:paraId="7FCF8A03" w14:textId="51AFC9AC" w:rsidR="00C80BE6" w:rsidRDefault="00C80BE6" w:rsidP="00B5327B"/>
    <w:p w14:paraId="1850700A" w14:textId="29228773" w:rsidR="000F579B" w:rsidRDefault="000F579B" w:rsidP="00B5327B"/>
    <w:p w14:paraId="27D56977" w14:textId="3B40B796" w:rsidR="00500D40" w:rsidRDefault="0058131C" w:rsidP="000F579B">
      <w:r>
        <w:rPr>
          <w:noProof/>
        </w:rPr>
        <w:drawing>
          <wp:anchor distT="0" distB="0" distL="114300" distR="114300" simplePos="0" relativeHeight="252110848" behindDoc="0" locked="0" layoutInCell="1" allowOverlap="1" wp14:anchorId="5B9BA667" wp14:editId="0DDB983C">
            <wp:simplePos x="0" y="0"/>
            <wp:positionH relativeFrom="column">
              <wp:posOffset>692</wp:posOffset>
            </wp:positionH>
            <wp:positionV relativeFrom="paragraph">
              <wp:posOffset>114935</wp:posOffset>
            </wp:positionV>
            <wp:extent cx="1822450" cy="1464866"/>
            <wp:effectExtent l="0" t="0" r="6350" b="0"/>
            <wp:wrapNone/>
            <wp:docPr id="269" name="Picture 2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3" name="Greet handshake meeting work together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464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D40">
        <w:t>This will:</w:t>
      </w:r>
    </w:p>
    <w:p w14:paraId="413BC250" w14:textId="591FFD2E" w:rsidR="00500D40" w:rsidRDefault="00500D40" w:rsidP="00500D40">
      <w:pPr>
        <w:pStyle w:val="Listtoplevel"/>
      </w:pPr>
      <w:r>
        <w:t>make it easier for organisations to work together</w:t>
      </w:r>
    </w:p>
    <w:p w14:paraId="2C9A46DD" w14:textId="669817DE" w:rsidR="00500D40" w:rsidRDefault="0058131C" w:rsidP="00500D40">
      <w:pPr>
        <w:pStyle w:val="Listtoplevel"/>
      </w:pPr>
      <w:r>
        <w:rPr>
          <w:lang w:val="en-NZ" w:eastAsia="en-NZ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12ECB863" wp14:editId="7D039798">
                <wp:simplePos x="0" y="0"/>
                <wp:positionH relativeFrom="column">
                  <wp:posOffset>-342900</wp:posOffset>
                </wp:positionH>
                <wp:positionV relativeFrom="paragraph">
                  <wp:posOffset>798195</wp:posOffset>
                </wp:positionV>
                <wp:extent cx="2286000" cy="1771650"/>
                <wp:effectExtent l="0" t="0" r="0" b="0"/>
                <wp:wrapNone/>
                <wp:docPr id="266" name="Group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1771650"/>
                          <a:chOff x="-342900" y="0"/>
                          <a:chExt cx="2286000" cy="1771650"/>
                        </a:xfrm>
                      </wpg:grpSpPr>
                      <pic:pic xmlns:pic="http://schemas.openxmlformats.org/drawingml/2006/picture">
                        <pic:nvPicPr>
                          <pic:cNvPr id="267" name="Picture 2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15" cy="1427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Text Box 26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342900" y="1428750"/>
                            <a:ext cx="22860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5E3BD4" w14:textId="63E89874" w:rsidR="00F53125" w:rsidRPr="001E5436" w:rsidRDefault="00F53125" w:rsidP="0058131C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 xml:space="preserve">Image source: </w:t>
                              </w:r>
                              <w:r w:rsidR="002B0D0C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Special Olympics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ECB863" id="Group 266" o:spid="_x0000_s1062" alt="&quot;&quot;" style="position:absolute;left:0;text-align:left;margin-left:-27pt;margin-top:62.85pt;width:180pt;height:139.5pt;z-index:252108800;mso-width-relative:margin" coordorigin="-3429" coordsize="22860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">
                <v:shape id="Picture 267" o:spid="_x0000_s1063" type="#_x0000_t75" alt="&quot;&quot;" style="position:absolute;width:17075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">
                  <v:imagedata r:id="rId49" o:title=""/>
                </v:shape>
                <v:shape id="Text Box 268" o:spid="_x0000_s1064" type="#_x0000_t202" alt="&quot;&quot;" style="position:absolute;left:-3429;top:14287;width:2286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" fillcolor="white [3201]" stroked="f" strokeweight=".5pt">
                  <v:textbox>
                    <w:txbxContent>
                      <w:p w14:paraId="195E3BD4" w14:textId="63E89874" w:rsidR="00F53125" w:rsidRPr="001E5436" w:rsidRDefault="00F53125" w:rsidP="0058131C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 xml:space="preserve">Image source: </w:t>
                        </w:r>
                        <w:r w:rsidR="002B0D0C">
                          <w:rPr>
                            <w:sz w:val="20"/>
                            <w:szCs w:val="20"/>
                            <w:lang w:val="en-NZ"/>
                          </w:rPr>
                          <w:t>Special Olympics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00D40">
        <w:t>stop different organisations doing the same thing</w:t>
      </w:r>
    </w:p>
    <w:p w14:paraId="359D50EC" w14:textId="3BD47E7E" w:rsidR="00500D40" w:rsidRPr="00B0271A" w:rsidRDefault="00500D40" w:rsidP="00500D40">
      <w:pPr>
        <w:pStyle w:val="Listtoplevel"/>
      </w:pPr>
      <w:r>
        <w:t>support different organisations to say the same things about including disabled people in sport</w:t>
      </w:r>
      <w:r w:rsidR="002B0D0C">
        <w:t xml:space="preserve"> and active recreation</w:t>
      </w:r>
      <w:r>
        <w:t>.</w:t>
      </w:r>
    </w:p>
    <w:p w14:paraId="5F6F0785" w14:textId="77777777" w:rsidR="000F579B" w:rsidRDefault="000F579B">
      <w:pPr>
        <w:spacing w:line="240" w:lineRule="auto"/>
        <w:ind w:left="0"/>
      </w:pPr>
      <w:r>
        <w:br w:type="page"/>
      </w:r>
    </w:p>
    <w:p w14:paraId="4950249B" w14:textId="00A8FBAC" w:rsidR="00500D40" w:rsidRDefault="000F579B" w:rsidP="00B0271A">
      <w:r>
        <w:rPr>
          <w:noProof/>
        </w:rPr>
        <w:lastRenderedPageBreak/>
        <w:drawing>
          <wp:anchor distT="0" distB="0" distL="114300" distR="114300" simplePos="0" relativeHeight="252111872" behindDoc="0" locked="0" layoutInCell="1" allowOverlap="1" wp14:anchorId="371AB1DD" wp14:editId="74B5C997">
            <wp:simplePos x="0" y="0"/>
            <wp:positionH relativeFrom="column">
              <wp:posOffset>76200</wp:posOffset>
            </wp:positionH>
            <wp:positionV relativeFrom="paragraph">
              <wp:posOffset>-472440</wp:posOffset>
            </wp:positionV>
            <wp:extent cx="1531620" cy="1531620"/>
            <wp:effectExtent l="0" t="0" r="0" b="0"/>
            <wp:wrapNone/>
            <wp:docPr id="270" name="Picture 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Time check2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D40">
        <w:t>When different organisations do the same thing it is a waste of:</w:t>
      </w:r>
    </w:p>
    <w:p w14:paraId="5174029B" w14:textId="4F7227B3" w:rsidR="00500D40" w:rsidRDefault="0058131C" w:rsidP="00500D40">
      <w:pPr>
        <w:pStyle w:val="Listtoplevel"/>
      </w:pPr>
      <w:r>
        <w:drawing>
          <wp:anchor distT="0" distB="0" distL="114300" distR="114300" simplePos="0" relativeHeight="252112896" behindDoc="0" locked="0" layoutInCell="1" allowOverlap="1" wp14:anchorId="0EA5816A" wp14:editId="6785024A">
            <wp:simplePos x="0" y="0"/>
            <wp:positionH relativeFrom="column">
              <wp:posOffset>76200</wp:posOffset>
            </wp:positionH>
            <wp:positionV relativeFrom="paragraph">
              <wp:posOffset>464185</wp:posOffset>
            </wp:positionV>
            <wp:extent cx="1714500" cy="1212269"/>
            <wp:effectExtent l="0" t="0" r="0" b="0"/>
            <wp:wrapNone/>
            <wp:docPr id="271" name="Picture 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New Zealand NZ money notes dollars cash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12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D40">
        <w:t>time</w:t>
      </w:r>
    </w:p>
    <w:p w14:paraId="0C6789A0" w14:textId="6626D83A" w:rsidR="00500D40" w:rsidRDefault="00500D40" w:rsidP="00500D40">
      <w:pPr>
        <w:pStyle w:val="Listtoplevel"/>
      </w:pPr>
      <w:r>
        <w:t>money.</w:t>
      </w:r>
    </w:p>
    <w:p w14:paraId="6E6C8D40" w14:textId="0ECAA874" w:rsidR="00500D40" w:rsidRDefault="00500D40" w:rsidP="00C80BE6"/>
    <w:p w14:paraId="504FAB51" w14:textId="0FAD22B7" w:rsidR="000749C0" w:rsidRDefault="000F579B" w:rsidP="00C80BE6">
      <w:r>
        <w:rPr>
          <w:noProof/>
        </w:rPr>
        <w:drawing>
          <wp:anchor distT="0" distB="0" distL="114300" distR="114300" simplePos="0" relativeHeight="252118016" behindDoc="0" locked="0" layoutInCell="1" allowOverlap="1" wp14:anchorId="794E31CF" wp14:editId="5058536B">
            <wp:simplePos x="0" y="0"/>
            <wp:positionH relativeFrom="column">
              <wp:posOffset>76200</wp:posOffset>
            </wp:positionH>
            <wp:positionV relativeFrom="paragraph">
              <wp:posOffset>315595</wp:posOffset>
            </wp:positionV>
            <wp:extent cx="1638300" cy="1638300"/>
            <wp:effectExtent l="0" t="0" r="0" b="0"/>
            <wp:wrapNone/>
            <wp:docPr id="275" name="Picture 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lan together meeting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DC943" w14:textId="1C3168AD" w:rsidR="00500D40" w:rsidRDefault="000749C0" w:rsidP="00500D40">
      <w:r>
        <w:t>The report says organisations in the sector should:</w:t>
      </w:r>
    </w:p>
    <w:p w14:paraId="1D79AEE5" w14:textId="0503DA88" w:rsidR="000749C0" w:rsidRDefault="000749C0" w:rsidP="000749C0">
      <w:pPr>
        <w:pStyle w:val="Listtoplevel"/>
      </w:pPr>
      <w:r>
        <w:t>plan for the future together</w:t>
      </w:r>
    </w:p>
    <w:p w14:paraId="13F54A67" w14:textId="65E47FF3" w:rsidR="000749C0" w:rsidRDefault="008F13EE" w:rsidP="000749C0">
      <w:pPr>
        <w:pStyle w:val="Listtoplevel"/>
      </w:pPr>
      <w:r>
        <w:drawing>
          <wp:anchor distT="0" distB="0" distL="114300" distR="114300" simplePos="0" relativeHeight="252114944" behindDoc="0" locked="0" layoutInCell="1" allowOverlap="1" wp14:anchorId="039974E3" wp14:editId="5FE787F9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2059427" cy="1289685"/>
            <wp:effectExtent l="0" t="0" r="0" b="5715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6" name="banner image meeting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427" cy="128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31C">
        <w:t>meet often</w:t>
      </w:r>
    </w:p>
    <w:p w14:paraId="24249EBA" w14:textId="1D912FD3" w:rsidR="000749C0" w:rsidRDefault="000749C0" w:rsidP="000749C0">
      <w:pPr>
        <w:pStyle w:val="Listtoplevel"/>
      </w:pPr>
      <w:r>
        <w:t>share the things they know about including disabled people in sport with each other.</w:t>
      </w:r>
    </w:p>
    <w:p w14:paraId="6D34947E" w14:textId="77777777" w:rsidR="000F579B" w:rsidRDefault="000F579B">
      <w:pPr>
        <w:spacing w:line="240" w:lineRule="auto"/>
        <w:ind w:left="0"/>
      </w:pPr>
      <w:r>
        <w:br w:type="page"/>
      </w:r>
    </w:p>
    <w:p w14:paraId="077D52A2" w14:textId="00197F48" w:rsidR="000749C0" w:rsidRDefault="008F13EE" w:rsidP="000749C0">
      <w:r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6942C9E0" wp14:editId="44E9FEFA">
            <wp:simplePos x="0" y="0"/>
            <wp:positionH relativeFrom="column">
              <wp:posOffset>154</wp:posOffset>
            </wp:positionH>
            <wp:positionV relativeFrom="paragraph">
              <wp:posOffset>233680</wp:posOffset>
            </wp:positionV>
            <wp:extent cx="1485900" cy="2176372"/>
            <wp:effectExtent l="0" t="0" r="0" b="0"/>
            <wp:wrapNone/>
            <wp:docPr id="274" name="Picture 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8" name="new-zealand-regions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176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9C0">
        <w:t>Planning for the future together can happen:</w:t>
      </w:r>
    </w:p>
    <w:p w14:paraId="2763C66F" w14:textId="0D876127" w:rsidR="000749C0" w:rsidRDefault="001A14F2" w:rsidP="000749C0">
      <w:pPr>
        <w:pStyle w:val="Listtoplevel"/>
      </w:pPr>
      <w:r>
        <w:t xml:space="preserve">locally </w:t>
      </w:r>
      <w:r w:rsidR="00FD3FF0">
        <w:t xml:space="preserve">– </w:t>
      </w:r>
      <w:r>
        <w:t>meaning in 1 town or city</w:t>
      </w:r>
    </w:p>
    <w:p w14:paraId="5624EBC1" w14:textId="5F2533AF" w:rsidR="000749C0" w:rsidRDefault="001A14F2" w:rsidP="000749C0">
      <w:pPr>
        <w:pStyle w:val="Listtoplevel"/>
      </w:pPr>
      <w:r>
        <w:t>regionally</w:t>
      </w:r>
      <w:r w:rsidR="00FD3FF0">
        <w:t xml:space="preserve"> – </w:t>
      </w:r>
      <w:r>
        <w:t>meaning in a bigger part of Aotearoa New Zealand like Waikato.</w:t>
      </w:r>
    </w:p>
    <w:p w14:paraId="48529EC7" w14:textId="6E05060D" w:rsidR="00A41616" w:rsidRPr="00633C91" w:rsidRDefault="000749C0" w:rsidP="00591C35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  <w:bookmarkStart w:id="12" w:name="_History_of_disability"/>
      <w:bookmarkEnd w:id="12"/>
    </w:p>
    <w:p w14:paraId="02DE630F" w14:textId="6DE0C817" w:rsidR="00591C35" w:rsidRDefault="00591C35" w:rsidP="00591C35">
      <w:pPr>
        <w:pStyle w:val="Heading1"/>
      </w:pPr>
      <w:bookmarkStart w:id="13" w:name="_Where_to_find"/>
      <w:bookmarkEnd w:id="13"/>
      <w:r>
        <w:lastRenderedPageBreak/>
        <w:t>Where to find more information</w:t>
      </w:r>
    </w:p>
    <w:p w14:paraId="3EA1A660" w14:textId="63691802" w:rsidR="00A41616" w:rsidRDefault="00A41616" w:rsidP="00A41616"/>
    <w:p w14:paraId="51CB01A2" w14:textId="3D825517" w:rsidR="00591C35" w:rsidRDefault="00B32BD5" w:rsidP="00A41616">
      <w:r>
        <w:rPr>
          <w:noProof/>
        </w:rPr>
        <w:drawing>
          <wp:anchor distT="0" distB="0" distL="114300" distR="114300" simplePos="0" relativeHeight="252279808" behindDoc="0" locked="0" layoutInCell="1" allowOverlap="1" wp14:anchorId="74497DF4" wp14:editId="0335E049">
            <wp:simplePos x="0" y="0"/>
            <wp:positionH relativeFrom="column">
              <wp:posOffset>0</wp:posOffset>
            </wp:positionH>
            <wp:positionV relativeFrom="paragraph">
              <wp:posOffset>240665</wp:posOffset>
            </wp:positionV>
            <wp:extent cx="1714500" cy="1714500"/>
            <wp:effectExtent l="0" t="0" r="0" b="0"/>
            <wp:wrapNone/>
            <wp:docPr id="435295373" name="Picture 435295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1" name="email write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6EE8D" w14:textId="2BB44330" w:rsidR="00591C35" w:rsidRDefault="00591C35" w:rsidP="00A41616">
      <w:r>
        <w:t xml:space="preserve">If you have questions about the information in this Easy Read you can </w:t>
      </w:r>
      <w:r>
        <w:rPr>
          <w:b/>
          <w:bCs/>
        </w:rPr>
        <w:t>email</w:t>
      </w:r>
      <w:r>
        <w:t>:</w:t>
      </w:r>
    </w:p>
    <w:p w14:paraId="0702D1B3" w14:textId="12337022" w:rsidR="00591C35" w:rsidRDefault="00591C35" w:rsidP="00A41616"/>
    <w:p w14:paraId="5A61935A" w14:textId="4797CBA9" w:rsidR="00591C35" w:rsidRPr="00160A1F" w:rsidRDefault="00160A1F" w:rsidP="00A41616">
      <w:pPr>
        <w:rPr>
          <w:b/>
          <w:bCs/>
        </w:rPr>
      </w:pPr>
      <w:hyperlink r:id="rId148" w:history="1">
        <w:r w:rsidRPr="00160A1F">
          <w:rPr>
            <w:rStyle w:val="Hyperlink"/>
            <w:b/>
            <w:bCs/>
            <w:color w:val="auto"/>
            <w:u w:val="none"/>
          </w:rPr>
          <w:t>accessible@sportnz.org.nz</w:t>
        </w:r>
      </w:hyperlink>
      <w:r w:rsidR="00E12EB0" w:rsidRPr="00160A1F">
        <w:rPr>
          <w:b/>
          <w:bCs/>
        </w:rPr>
        <w:t xml:space="preserve"> </w:t>
      </w:r>
    </w:p>
    <w:p w14:paraId="5F37770D" w14:textId="77777777" w:rsidR="00A41616" w:rsidRDefault="00A41616" w:rsidP="00A41616"/>
    <w:p w14:paraId="5DB434F1" w14:textId="77777777" w:rsidR="006C2071" w:rsidRDefault="006C2071" w:rsidP="006C2071">
      <w:r>
        <w:rPr>
          <w:noProof/>
        </w:rPr>
        <w:drawing>
          <wp:anchor distT="0" distB="0" distL="114300" distR="114300" simplePos="0" relativeHeight="252312576" behindDoc="0" locked="0" layoutInCell="1" allowOverlap="1" wp14:anchorId="6ED94EA6" wp14:editId="2B053E5B">
            <wp:simplePos x="0" y="0"/>
            <wp:positionH relativeFrom="column">
              <wp:posOffset>19050</wp:posOffset>
            </wp:positionH>
            <wp:positionV relativeFrom="paragraph">
              <wp:posOffset>211455</wp:posOffset>
            </wp:positionV>
            <wp:extent cx="1371600" cy="1371600"/>
            <wp:effectExtent l="0" t="0" r="0" b="0"/>
            <wp:wrapNone/>
            <wp:docPr id="1969122435" name="Picture 19691224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FE7D3" w14:textId="77777777" w:rsidR="006C2071" w:rsidRDefault="006C2071" w:rsidP="006C2071">
      <w:r>
        <w:t xml:space="preserve">You can find out more about </w:t>
      </w:r>
      <w:r>
        <w:br/>
        <w:t xml:space="preserve">Sport NZ on their </w:t>
      </w:r>
      <w:r w:rsidRPr="00D758BC">
        <w:rPr>
          <w:b/>
          <w:bCs/>
        </w:rPr>
        <w:t>website</w:t>
      </w:r>
      <w:r>
        <w:t xml:space="preserve"> at:</w:t>
      </w:r>
    </w:p>
    <w:p w14:paraId="2B4D8789" w14:textId="77777777" w:rsidR="006C2071" w:rsidRDefault="006C2071" w:rsidP="006C2071"/>
    <w:p w14:paraId="58554C3D" w14:textId="6FA5A072" w:rsidR="006C2071" w:rsidRPr="00526B23" w:rsidRDefault="006C2071" w:rsidP="006C2071">
      <w:pPr>
        <w:rPr>
          <w:b/>
          <w:bCs/>
        </w:rPr>
      </w:pPr>
      <w:hyperlink r:id="rId149" w:history="1">
        <w:r w:rsidRPr="00526B23">
          <w:rPr>
            <w:rStyle w:val="Hyperlink"/>
            <w:b/>
            <w:bCs/>
            <w:color w:val="auto"/>
            <w:u w:val="none"/>
          </w:rPr>
          <w:t>https://sportnz.org.nz</w:t>
        </w:r>
      </w:hyperlink>
    </w:p>
    <w:p w14:paraId="5B5AA636" w14:textId="40091CAA" w:rsidR="006C2071" w:rsidRDefault="00734D1D" w:rsidP="006C2071">
      <w:r w:rsidRPr="00287683">
        <w:rPr>
          <w:b/>
          <w:bCs/>
          <w:noProof/>
        </w:rPr>
        <w:drawing>
          <wp:anchor distT="0" distB="0" distL="114300" distR="114300" simplePos="0" relativeHeight="252313600" behindDoc="0" locked="0" layoutInCell="1" allowOverlap="1" wp14:anchorId="3E7120E8" wp14:editId="5EACECCC">
            <wp:simplePos x="0" y="0"/>
            <wp:positionH relativeFrom="margin">
              <wp:posOffset>182936</wp:posOffset>
            </wp:positionH>
            <wp:positionV relativeFrom="paragraph">
              <wp:posOffset>97155</wp:posOffset>
            </wp:positionV>
            <wp:extent cx="1188720" cy="1523437"/>
            <wp:effectExtent l="0" t="0" r="0" b="635"/>
            <wp:wrapNone/>
            <wp:docPr id="128006226" name="Picture 128006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Not Easy Read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523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74E98" w14:textId="77777777" w:rsidR="006C2071" w:rsidRDefault="006C2071" w:rsidP="006C2071"/>
    <w:p w14:paraId="107EE30E" w14:textId="77777777" w:rsidR="006C2071" w:rsidRPr="00526B23" w:rsidRDefault="006C2071" w:rsidP="006C2071">
      <w:r>
        <w:t xml:space="preserve">This website is </w:t>
      </w:r>
      <w:r>
        <w:rPr>
          <w:b/>
          <w:bCs/>
        </w:rPr>
        <w:t xml:space="preserve">not </w:t>
      </w:r>
      <w:r>
        <w:t>in Easy Read.</w:t>
      </w:r>
    </w:p>
    <w:p w14:paraId="4B02B769" w14:textId="77777777" w:rsidR="008813A2" w:rsidRDefault="008813A2" w:rsidP="008813A2"/>
    <w:p w14:paraId="0D813D80" w14:textId="32211265" w:rsidR="008813A2" w:rsidRDefault="008813A2" w:rsidP="008813A2"/>
    <w:p w14:paraId="39CB7DB1" w14:textId="4EA1B057" w:rsidR="008813A2" w:rsidRDefault="008813A2" w:rsidP="008813A2"/>
    <w:p w14:paraId="2BF6C68F" w14:textId="77777777" w:rsidR="008813A2" w:rsidRDefault="008813A2" w:rsidP="008813A2"/>
    <w:p w14:paraId="71AB4C99" w14:textId="77777777" w:rsidR="008B3CDD" w:rsidRDefault="008B3CDD" w:rsidP="00D6089C"/>
    <w:p w14:paraId="2A14D7B1" w14:textId="7CA3731E" w:rsidR="00705C68" w:rsidRDefault="00705C68" w:rsidP="00D6089C"/>
    <w:p w14:paraId="25845397" w14:textId="60878DE9" w:rsidR="00705C68" w:rsidRDefault="00705C68" w:rsidP="00D6089C"/>
    <w:bookmarkEnd w:id="5"/>
    <w:p w14:paraId="4872CE6D" w14:textId="4B91A57D" w:rsidR="00316DBA" w:rsidRPr="001C7155" w:rsidRDefault="001C7155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05696" behindDoc="0" locked="0" layoutInCell="1" allowOverlap="1" wp14:anchorId="0F6EE07C" wp14:editId="0BBCA259">
            <wp:simplePos x="0" y="0"/>
            <wp:positionH relativeFrom="margin">
              <wp:posOffset>113030</wp:posOffset>
            </wp:positionH>
            <wp:positionV relativeFrom="paragraph">
              <wp:posOffset>-88900</wp:posOffset>
            </wp:positionV>
            <wp:extent cx="828675" cy="1009650"/>
            <wp:effectExtent l="0" t="0" r="9525" b="0"/>
            <wp:wrapNone/>
            <wp:docPr id="42" name="Picture 42" descr="Sport New Zealand | Ihi Aotearoa logo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6996F293" wp14:editId="6A634AC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B0A7E1" id="Rectangle: Rounded Corners 24" o:spid="_x0000_s1026" style="position:absolute;margin-left:-27pt;margin-top:-21pt;width:490.9pt;height:660.75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Sport New Zealand Ihi Aotearoa.</w:t>
      </w:r>
    </w:p>
    <w:p w14:paraId="77660CB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1023ED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7744" behindDoc="0" locked="0" layoutInCell="1" allowOverlap="1" wp14:anchorId="34DDDFDE" wp14:editId="1937C63C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it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Ngā Tāngata Tuatahi.</w:t>
      </w:r>
    </w:p>
    <w:p w14:paraId="6E30A14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6720" behindDoc="0" locked="0" layoutInCell="1" allowOverlap="1" wp14:anchorId="03EC4CEE" wp14:editId="179DBBBB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81A5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E06D3F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3648" behindDoc="0" locked="0" layoutInCell="1" allowOverlap="1" wp14:anchorId="6839A694" wp14:editId="6C125D9A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EA78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26F0A7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8F15831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9792" behindDoc="0" locked="0" layoutInCell="1" allowOverlap="1" wp14:anchorId="6C7901C9" wp14:editId="5E1523FC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DD104E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46B6C99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08768" behindDoc="1" locked="0" layoutInCell="1" allowOverlap="1" wp14:anchorId="1AF9A36E" wp14:editId="56783EF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6D61A43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5E5A87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67C0EEE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4055A16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2864" behindDoc="0" locked="0" layoutInCell="1" allowOverlap="1" wp14:anchorId="62EF9E03" wp14:editId="0AC8DAA2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301E615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0816" behindDoc="0" locked="0" layoutInCell="1" allowOverlap="1" wp14:anchorId="62608BC0" wp14:editId="17CC1185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9D7F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B2E2A5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51C2E9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15352E8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47B82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60B5939C" wp14:editId="28DBEAD1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E71983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6E8AE0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769F42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6C938D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09574EE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6C134B">
      <w:footerReference w:type="even" r:id="rId160"/>
      <w:footerReference w:type="default" r:id="rId16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EB8610" w14:textId="77777777" w:rsidR="00591C26" w:rsidRDefault="00591C26">
      <w:pPr>
        <w:spacing w:line="240" w:lineRule="auto"/>
      </w:pPr>
      <w:r>
        <w:separator/>
      </w:r>
    </w:p>
  </w:endnote>
  <w:endnote w:type="continuationSeparator" w:id="0">
    <w:p w14:paraId="76830F49" w14:textId="77777777" w:rsidR="00591C26" w:rsidRDefault="00591C2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DD2963B" w14:textId="77777777" w:rsidR="00F53125" w:rsidRDefault="00F53125" w:rsidP="00E070C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2DA356B" w14:textId="77777777" w:rsidR="00F53125" w:rsidRDefault="00F53125" w:rsidP="00E070C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DD243DF" w14:textId="77777777" w:rsidR="00F53125" w:rsidRPr="00AA03EC" w:rsidRDefault="00F53125" w:rsidP="00E070CE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6828898" w14:textId="77777777" w:rsidR="00F53125" w:rsidRDefault="00F53125" w:rsidP="00E070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F81E2E" w14:textId="77777777" w:rsidR="00591C26" w:rsidRDefault="00591C26">
      <w:pPr>
        <w:spacing w:line="240" w:lineRule="auto"/>
      </w:pPr>
      <w:r>
        <w:separator/>
      </w:r>
    </w:p>
  </w:footnote>
  <w:footnote w:type="continuationSeparator" w:id="0">
    <w:p w14:paraId="4074FE0B" w14:textId="77777777" w:rsidR="00591C26" w:rsidRDefault="00591C2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957563815">
    <w:abstractNumId w:val="5"/>
  </w:num>
  <w:num w:numId="2" w16cid:durableId="218247049">
    <w:abstractNumId w:val="2"/>
  </w:num>
  <w:num w:numId="3" w16cid:durableId="2088961073">
    <w:abstractNumId w:val="9"/>
  </w:num>
  <w:num w:numId="4" w16cid:durableId="1702364800">
    <w:abstractNumId w:val="10"/>
  </w:num>
  <w:num w:numId="5" w16cid:durableId="602229217">
    <w:abstractNumId w:val="6"/>
  </w:num>
  <w:num w:numId="6" w16cid:durableId="65349539">
    <w:abstractNumId w:val="4"/>
  </w:num>
  <w:num w:numId="7" w16cid:durableId="1024601429">
    <w:abstractNumId w:val="3"/>
  </w:num>
  <w:num w:numId="8" w16cid:durableId="1420520714">
    <w:abstractNumId w:val="8"/>
  </w:num>
  <w:num w:numId="9" w16cid:durableId="1828327916">
    <w:abstractNumId w:val="1"/>
  </w:num>
  <w:num w:numId="10" w16cid:durableId="177937607">
    <w:abstractNumId w:val="7"/>
  </w:num>
  <w:num w:numId="11" w16cid:durableId="434718709">
    <w:abstractNumId w:val="0"/>
  </w:num>
  <w:num w:numId="12" w16cid:durableId="1561552968">
    <w:abstractNumId w:val="11"/>
  </w:num>
  <w:num w:numId="13" w16cid:durableId="130816424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455726"/>
    <w:rsid w:val="000013CC"/>
    <w:rsid w:val="00002417"/>
    <w:rsid w:val="00005A72"/>
    <w:rsid w:val="00005DB6"/>
    <w:rsid w:val="000064D2"/>
    <w:rsid w:val="0000734A"/>
    <w:rsid w:val="000227B4"/>
    <w:rsid w:val="0003092A"/>
    <w:rsid w:val="0004557B"/>
    <w:rsid w:val="00052261"/>
    <w:rsid w:val="000616E2"/>
    <w:rsid w:val="0006478E"/>
    <w:rsid w:val="000749C0"/>
    <w:rsid w:val="0008380B"/>
    <w:rsid w:val="00085E05"/>
    <w:rsid w:val="00087DD1"/>
    <w:rsid w:val="00087F80"/>
    <w:rsid w:val="0009079F"/>
    <w:rsid w:val="00090942"/>
    <w:rsid w:val="000A3C46"/>
    <w:rsid w:val="000C4F04"/>
    <w:rsid w:val="000D2B45"/>
    <w:rsid w:val="000E5664"/>
    <w:rsid w:val="000F579B"/>
    <w:rsid w:val="00104369"/>
    <w:rsid w:val="001065A5"/>
    <w:rsid w:val="00110CD4"/>
    <w:rsid w:val="00122416"/>
    <w:rsid w:val="00124EA8"/>
    <w:rsid w:val="00145C69"/>
    <w:rsid w:val="0015108D"/>
    <w:rsid w:val="00160A1F"/>
    <w:rsid w:val="00166F61"/>
    <w:rsid w:val="00167014"/>
    <w:rsid w:val="001754F4"/>
    <w:rsid w:val="0019725F"/>
    <w:rsid w:val="001A14F2"/>
    <w:rsid w:val="001B4DD5"/>
    <w:rsid w:val="001C7155"/>
    <w:rsid w:val="001D223E"/>
    <w:rsid w:val="001D2261"/>
    <w:rsid w:val="001E3429"/>
    <w:rsid w:val="001E5436"/>
    <w:rsid w:val="001F590E"/>
    <w:rsid w:val="001F5FDE"/>
    <w:rsid w:val="00201791"/>
    <w:rsid w:val="00226257"/>
    <w:rsid w:val="00226C0D"/>
    <w:rsid w:val="00226F54"/>
    <w:rsid w:val="00257D60"/>
    <w:rsid w:val="00260819"/>
    <w:rsid w:val="00261BF8"/>
    <w:rsid w:val="00266B9F"/>
    <w:rsid w:val="00266DEC"/>
    <w:rsid w:val="00284D0D"/>
    <w:rsid w:val="00286EEE"/>
    <w:rsid w:val="002952B9"/>
    <w:rsid w:val="002A0E14"/>
    <w:rsid w:val="002A6D88"/>
    <w:rsid w:val="002B0D0C"/>
    <w:rsid w:val="002B6272"/>
    <w:rsid w:val="00303B57"/>
    <w:rsid w:val="00315307"/>
    <w:rsid w:val="00316DBA"/>
    <w:rsid w:val="00323EB3"/>
    <w:rsid w:val="003563BF"/>
    <w:rsid w:val="0036028E"/>
    <w:rsid w:val="003631C1"/>
    <w:rsid w:val="00371C85"/>
    <w:rsid w:val="00380DF8"/>
    <w:rsid w:val="003831EB"/>
    <w:rsid w:val="003945EA"/>
    <w:rsid w:val="00394DB5"/>
    <w:rsid w:val="003A3F8F"/>
    <w:rsid w:val="003A5367"/>
    <w:rsid w:val="003C69FF"/>
    <w:rsid w:val="003D4B97"/>
    <w:rsid w:val="003D631D"/>
    <w:rsid w:val="003D7F12"/>
    <w:rsid w:val="003F07F7"/>
    <w:rsid w:val="003F5628"/>
    <w:rsid w:val="004002D2"/>
    <w:rsid w:val="00405B40"/>
    <w:rsid w:val="00417DDD"/>
    <w:rsid w:val="00426BE4"/>
    <w:rsid w:val="0044229C"/>
    <w:rsid w:val="0044636B"/>
    <w:rsid w:val="004535B5"/>
    <w:rsid w:val="00455726"/>
    <w:rsid w:val="004567B0"/>
    <w:rsid w:val="0046195F"/>
    <w:rsid w:val="004A4A10"/>
    <w:rsid w:val="004C2414"/>
    <w:rsid w:val="004D56BE"/>
    <w:rsid w:val="004E0D27"/>
    <w:rsid w:val="004E147B"/>
    <w:rsid w:val="004F44FC"/>
    <w:rsid w:val="004F56C0"/>
    <w:rsid w:val="004F61F6"/>
    <w:rsid w:val="00500D40"/>
    <w:rsid w:val="00503AD5"/>
    <w:rsid w:val="00510007"/>
    <w:rsid w:val="00521A52"/>
    <w:rsid w:val="00522E5E"/>
    <w:rsid w:val="00547578"/>
    <w:rsid w:val="00562FAA"/>
    <w:rsid w:val="00570380"/>
    <w:rsid w:val="00574180"/>
    <w:rsid w:val="00577D24"/>
    <w:rsid w:val="0058131C"/>
    <w:rsid w:val="00591C26"/>
    <w:rsid w:val="00591C35"/>
    <w:rsid w:val="005921AD"/>
    <w:rsid w:val="00592890"/>
    <w:rsid w:val="005A7D7F"/>
    <w:rsid w:val="005F668C"/>
    <w:rsid w:val="0060011B"/>
    <w:rsid w:val="006025F6"/>
    <w:rsid w:val="00610AE0"/>
    <w:rsid w:val="00621884"/>
    <w:rsid w:val="00633C91"/>
    <w:rsid w:val="00644D33"/>
    <w:rsid w:val="0064667B"/>
    <w:rsid w:val="006515E8"/>
    <w:rsid w:val="00667B75"/>
    <w:rsid w:val="00683296"/>
    <w:rsid w:val="006918BC"/>
    <w:rsid w:val="006A4D3D"/>
    <w:rsid w:val="006B45FC"/>
    <w:rsid w:val="006C134B"/>
    <w:rsid w:val="006C2071"/>
    <w:rsid w:val="006C5C26"/>
    <w:rsid w:val="006D12ED"/>
    <w:rsid w:val="006D3588"/>
    <w:rsid w:val="006E050D"/>
    <w:rsid w:val="006E1C9F"/>
    <w:rsid w:val="006F546F"/>
    <w:rsid w:val="007012DC"/>
    <w:rsid w:val="00705C68"/>
    <w:rsid w:val="00705CA3"/>
    <w:rsid w:val="0073276F"/>
    <w:rsid w:val="00734C63"/>
    <w:rsid w:val="00734D1D"/>
    <w:rsid w:val="00736E4E"/>
    <w:rsid w:val="00746F6F"/>
    <w:rsid w:val="00760DC8"/>
    <w:rsid w:val="007829EC"/>
    <w:rsid w:val="00782EC1"/>
    <w:rsid w:val="00790D18"/>
    <w:rsid w:val="007954E4"/>
    <w:rsid w:val="007B05F3"/>
    <w:rsid w:val="007C752F"/>
    <w:rsid w:val="007C7764"/>
    <w:rsid w:val="007E7233"/>
    <w:rsid w:val="007F1909"/>
    <w:rsid w:val="008151E4"/>
    <w:rsid w:val="00821607"/>
    <w:rsid w:val="00836DB1"/>
    <w:rsid w:val="00840E1C"/>
    <w:rsid w:val="00850D90"/>
    <w:rsid w:val="00856ED2"/>
    <w:rsid w:val="00863D53"/>
    <w:rsid w:val="008813A2"/>
    <w:rsid w:val="008848CB"/>
    <w:rsid w:val="00887F23"/>
    <w:rsid w:val="00894594"/>
    <w:rsid w:val="008A0DAF"/>
    <w:rsid w:val="008A58DB"/>
    <w:rsid w:val="008B3CDD"/>
    <w:rsid w:val="008B4D6A"/>
    <w:rsid w:val="008B7814"/>
    <w:rsid w:val="008C005D"/>
    <w:rsid w:val="008C0D6A"/>
    <w:rsid w:val="008C72B2"/>
    <w:rsid w:val="008D437D"/>
    <w:rsid w:val="008F13EE"/>
    <w:rsid w:val="008F7550"/>
    <w:rsid w:val="009043A9"/>
    <w:rsid w:val="009053BE"/>
    <w:rsid w:val="00911810"/>
    <w:rsid w:val="009411B0"/>
    <w:rsid w:val="0094516C"/>
    <w:rsid w:val="00951C86"/>
    <w:rsid w:val="00952A92"/>
    <w:rsid w:val="00974E0B"/>
    <w:rsid w:val="0098180B"/>
    <w:rsid w:val="00986296"/>
    <w:rsid w:val="009A5E86"/>
    <w:rsid w:val="009C6369"/>
    <w:rsid w:val="009D3796"/>
    <w:rsid w:val="009E16D4"/>
    <w:rsid w:val="009E178F"/>
    <w:rsid w:val="009F6E0E"/>
    <w:rsid w:val="00A01282"/>
    <w:rsid w:val="00A04B7E"/>
    <w:rsid w:val="00A12915"/>
    <w:rsid w:val="00A1608E"/>
    <w:rsid w:val="00A16CD6"/>
    <w:rsid w:val="00A402FE"/>
    <w:rsid w:val="00A40639"/>
    <w:rsid w:val="00A41616"/>
    <w:rsid w:val="00A52B48"/>
    <w:rsid w:val="00A61009"/>
    <w:rsid w:val="00A62C1B"/>
    <w:rsid w:val="00A67570"/>
    <w:rsid w:val="00A67843"/>
    <w:rsid w:val="00A7565E"/>
    <w:rsid w:val="00A9234B"/>
    <w:rsid w:val="00AA0A7C"/>
    <w:rsid w:val="00AB0B71"/>
    <w:rsid w:val="00AB5BB1"/>
    <w:rsid w:val="00AC016D"/>
    <w:rsid w:val="00AE0E96"/>
    <w:rsid w:val="00AE17D9"/>
    <w:rsid w:val="00AF3413"/>
    <w:rsid w:val="00B0271A"/>
    <w:rsid w:val="00B1414F"/>
    <w:rsid w:val="00B32BD5"/>
    <w:rsid w:val="00B33477"/>
    <w:rsid w:val="00B34006"/>
    <w:rsid w:val="00B477B1"/>
    <w:rsid w:val="00B50B0B"/>
    <w:rsid w:val="00B50E5F"/>
    <w:rsid w:val="00B5327B"/>
    <w:rsid w:val="00B62838"/>
    <w:rsid w:val="00B81A2E"/>
    <w:rsid w:val="00B85F39"/>
    <w:rsid w:val="00BB7148"/>
    <w:rsid w:val="00BC7E04"/>
    <w:rsid w:val="00BD34B6"/>
    <w:rsid w:val="00BF58A7"/>
    <w:rsid w:val="00BF5DDC"/>
    <w:rsid w:val="00BF6CA0"/>
    <w:rsid w:val="00C200AE"/>
    <w:rsid w:val="00C214FE"/>
    <w:rsid w:val="00C44097"/>
    <w:rsid w:val="00C46B35"/>
    <w:rsid w:val="00C807CD"/>
    <w:rsid w:val="00C80BE6"/>
    <w:rsid w:val="00CC747F"/>
    <w:rsid w:val="00CE39E1"/>
    <w:rsid w:val="00D373A2"/>
    <w:rsid w:val="00D6089C"/>
    <w:rsid w:val="00D652D9"/>
    <w:rsid w:val="00D65E5E"/>
    <w:rsid w:val="00D67451"/>
    <w:rsid w:val="00D758BC"/>
    <w:rsid w:val="00D80620"/>
    <w:rsid w:val="00D852B6"/>
    <w:rsid w:val="00D95D45"/>
    <w:rsid w:val="00DA13EF"/>
    <w:rsid w:val="00DC5D2A"/>
    <w:rsid w:val="00DD45CA"/>
    <w:rsid w:val="00DE5FF2"/>
    <w:rsid w:val="00DF2E18"/>
    <w:rsid w:val="00E00043"/>
    <w:rsid w:val="00E02C06"/>
    <w:rsid w:val="00E070CE"/>
    <w:rsid w:val="00E12EB0"/>
    <w:rsid w:val="00E13473"/>
    <w:rsid w:val="00E13BEE"/>
    <w:rsid w:val="00E17BF8"/>
    <w:rsid w:val="00E25EA4"/>
    <w:rsid w:val="00E301CA"/>
    <w:rsid w:val="00E35E1C"/>
    <w:rsid w:val="00E36574"/>
    <w:rsid w:val="00E36759"/>
    <w:rsid w:val="00E41546"/>
    <w:rsid w:val="00E422EA"/>
    <w:rsid w:val="00E46516"/>
    <w:rsid w:val="00E56A37"/>
    <w:rsid w:val="00E605FB"/>
    <w:rsid w:val="00E70E61"/>
    <w:rsid w:val="00E757C5"/>
    <w:rsid w:val="00E9275D"/>
    <w:rsid w:val="00E92DAF"/>
    <w:rsid w:val="00EA5525"/>
    <w:rsid w:val="00EA567F"/>
    <w:rsid w:val="00EA620F"/>
    <w:rsid w:val="00EB0797"/>
    <w:rsid w:val="00EC0E8F"/>
    <w:rsid w:val="00EC4971"/>
    <w:rsid w:val="00EC5F32"/>
    <w:rsid w:val="00ED2D4E"/>
    <w:rsid w:val="00EF4A04"/>
    <w:rsid w:val="00F02014"/>
    <w:rsid w:val="00F20BCC"/>
    <w:rsid w:val="00F2239E"/>
    <w:rsid w:val="00F250AC"/>
    <w:rsid w:val="00F3187F"/>
    <w:rsid w:val="00F32DCE"/>
    <w:rsid w:val="00F34D07"/>
    <w:rsid w:val="00F43296"/>
    <w:rsid w:val="00F43754"/>
    <w:rsid w:val="00F53125"/>
    <w:rsid w:val="00F87859"/>
    <w:rsid w:val="00F93938"/>
    <w:rsid w:val="00F94D6C"/>
    <w:rsid w:val="00FC1BD7"/>
    <w:rsid w:val="00FC63B6"/>
    <w:rsid w:val="00FC6821"/>
    <w:rsid w:val="00FD3FF0"/>
    <w:rsid w:val="00FE04F8"/>
    <w:rsid w:val="00FE2152"/>
    <w:rsid w:val="00FF1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54B2FE"/>
  <w14:defaultImageDpi w14:val="330"/>
  <w15:chartTrackingRefBased/>
  <w15:docId w15:val="{94C28292-25B7-4949-B776-00B966B36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6C134B"/>
    <w:pPr>
      <w:keepNext/>
      <w:keepLines/>
      <w:widowControl w:val="0"/>
      <w:pBdr>
        <w:top w:val="single" w:sz="18" w:space="10" w:color="auto"/>
        <w:left w:val="single" w:sz="18" w:space="4" w:color="auto"/>
        <w:bottom w:val="single" w:sz="18" w:space="0" w:color="auto"/>
        <w:right w:val="single" w:sz="18" w:space="4" w:color="auto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6C134B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D80620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128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282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8B4D6A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hyperlink" Target="https://tinyurl.com/335uefc3" TargetMode="External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159" Type="http://schemas.openxmlformats.org/officeDocument/2006/relationships/image" Target="media/image141.png"/><Relationship Id="rId107" Type="http://schemas.openxmlformats.org/officeDocument/2006/relationships/image" Target="media/image91.jpeg"/><Relationship Id="rId11" Type="http://schemas.openxmlformats.org/officeDocument/2006/relationships/image" Target="media/image4.jpeg"/><Relationship Id="rId32" Type="http://schemas.openxmlformats.org/officeDocument/2006/relationships/image" Target="media/image24.png"/><Relationship Id="rId53" Type="http://schemas.openxmlformats.org/officeDocument/2006/relationships/image" Target="media/image43.pn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149" Type="http://schemas.openxmlformats.org/officeDocument/2006/relationships/hyperlink" Target="https://sportnz.org.nz/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160" Type="http://schemas.openxmlformats.org/officeDocument/2006/relationships/footer" Target="footer1.xml"/><Relationship Id="rId22" Type="http://schemas.openxmlformats.org/officeDocument/2006/relationships/hyperlink" Target="https://tinyurl.com/5a6vu7jk" TargetMode="External"/><Relationship Id="rId43" Type="http://schemas.openxmlformats.org/officeDocument/2006/relationships/image" Target="media/image34.png"/><Relationship Id="rId64" Type="http://schemas.openxmlformats.org/officeDocument/2006/relationships/image" Target="media/image52.png"/><Relationship Id="rId118" Type="http://schemas.openxmlformats.org/officeDocument/2006/relationships/image" Target="media/image102.png"/><Relationship Id="rId139" Type="http://schemas.openxmlformats.org/officeDocument/2006/relationships/image" Target="media/image123.png"/><Relationship Id="rId85" Type="http://schemas.openxmlformats.org/officeDocument/2006/relationships/image" Target="media/image69.jpeg"/><Relationship Id="rId150" Type="http://schemas.openxmlformats.org/officeDocument/2006/relationships/image" Target="media/image13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20.png"/><Relationship Id="rId38" Type="http://schemas.openxmlformats.org/officeDocument/2006/relationships/image" Target="media/image29.png"/><Relationship Id="rId59" Type="http://schemas.openxmlformats.org/officeDocument/2006/relationships/image" Target="media/image49.pn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44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openxmlformats.org/officeDocument/2006/relationships/image" Target="media/image124.png"/><Relationship Id="rId145" Type="http://schemas.openxmlformats.org/officeDocument/2006/relationships/image" Target="media/image129.png"/><Relationship Id="rId161" Type="http://schemas.openxmlformats.org/officeDocument/2006/relationships/footer" Target="footer2.xml"/><Relationship Id="rId166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9.png"/><Relationship Id="rId114" Type="http://schemas.openxmlformats.org/officeDocument/2006/relationships/image" Target="media/image98.png"/><Relationship Id="rId119" Type="http://schemas.openxmlformats.org/officeDocument/2006/relationships/image" Target="media/image103.jpeg"/><Relationship Id="rId44" Type="http://schemas.openxmlformats.org/officeDocument/2006/relationships/image" Target="media/image35.png"/><Relationship Id="rId60" Type="http://schemas.openxmlformats.org/officeDocument/2006/relationships/image" Target="media/image50.png"/><Relationship Id="rId65" Type="http://schemas.openxmlformats.org/officeDocument/2006/relationships/image" Target="media/image53.jpe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3.png"/><Relationship Id="rId156" Type="http://schemas.openxmlformats.org/officeDocument/2006/relationships/image" Target="media/image138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93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8.jpe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5.png"/><Relationship Id="rId146" Type="http://schemas.openxmlformats.org/officeDocument/2006/relationships/image" Target="media/image130.jpeg"/><Relationship Id="rId7" Type="http://schemas.openxmlformats.org/officeDocument/2006/relationships/endnotes" Target="endnotes.xml"/><Relationship Id="rId92" Type="http://schemas.openxmlformats.org/officeDocument/2006/relationships/image" Target="media/image76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4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157" Type="http://schemas.openxmlformats.org/officeDocument/2006/relationships/image" Target="media/image139.png"/><Relationship Id="rId61" Type="http://schemas.openxmlformats.org/officeDocument/2006/relationships/hyperlink" Target="https://tinyurl.com/yc3j97hv" TargetMode="External"/><Relationship Id="rId82" Type="http://schemas.openxmlformats.org/officeDocument/2006/relationships/image" Target="media/image66.png"/><Relationship Id="rId152" Type="http://schemas.openxmlformats.org/officeDocument/2006/relationships/image" Target="media/image13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550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jpeg"/><Relationship Id="rId142" Type="http://schemas.openxmlformats.org/officeDocument/2006/relationships/image" Target="media/image126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50.png"/><Relationship Id="rId67" Type="http://schemas.openxmlformats.org/officeDocument/2006/relationships/image" Target="media/image55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0.jpe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1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6.jpeg"/><Relationship Id="rId153" Type="http://schemas.openxmlformats.org/officeDocument/2006/relationships/image" Target="media/image135.pn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7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2.jpeg"/><Relationship Id="rId73" Type="http://schemas.openxmlformats.org/officeDocument/2006/relationships/image" Target="media/image560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43" Type="http://schemas.openxmlformats.org/officeDocument/2006/relationships/image" Target="media/image127.png"/><Relationship Id="rId148" Type="http://schemas.openxmlformats.org/officeDocument/2006/relationships/hyperlink" Target="mailto:accessible@sportnz.org.nz" TargetMode="External"/><Relationship Id="rId164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7.png"/><Relationship Id="rId68" Type="http://schemas.openxmlformats.org/officeDocument/2006/relationships/image" Target="media/image56.png"/><Relationship Id="rId89" Type="http://schemas.openxmlformats.org/officeDocument/2006/relationships/image" Target="media/image73.pn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6.png"/><Relationship Id="rId16" Type="http://schemas.openxmlformats.org/officeDocument/2006/relationships/image" Target="media/image9.png"/><Relationship Id="rId37" Type="http://schemas.openxmlformats.org/officeDocument/2006/relationships/image" Target="media/image28.png"/><Relationship Id="rId58" Type="http://schemas.openxmlformats.org/officeDocument/2006/relationships/image" Target="media/image48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90" Type="http://schemas.openxmlformats.org/officeDocument/2006/relationships/image" Target="media/image74.png"/><Relationship Id="rId165" Type="http://schemas.openxmlformats.org/officeDocument/2006/relationships/customXml" Target="../customXml/item3.xml"/><Relationship Id="rId27" Type="http://schemas.openxmlformats.org/officeDocument/2006/relationships/image" Target="media/image19.png"/><Relationship Id="rId48" Type="http://schemas.openxmlformats.org/officeDocument/2006/relationships/image" Target="media/image38.png"/><Relationship Id="rId69" Type="http://schemas.openxmlformats.org/officeDocument/2006/relationships/image" Target="media/image57.sv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80" Type="http://schemas.openxmlformats.org/officeDocument/2006/relationships/image" Target="media/image64.jpeg"/><Relationship Id="rId155" Type="http://schemas.openxmlformats.org/officeDocument/2006/relationships/image" Target="media/image13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680B73ADECCBA544999348A4E830AA5E002AFBB36D4B976E4FBE2D3A4269CBA799" ma:contentTypeVersion="228" ma:contentTypeDescription="Create a new document." ma:contentTypeScope="" ma:versionID="06d56db91281f6406a710cee251f73f1">
  <xsd:schema xmlns:xsd="http://www.w3.org/2001/XMLSchema" xmlns:xs="http://www.w3.org/2001/XMLSchema" xmlns:p="http://schemas.microsoft.com/office/2006/metadata/properties" xmlns:ns2="903c0cc6-b165-4e6c-b7f3-b1d05ba0ddc1" xmlns:ns3="542624b3-cffc-481c-adb1-2d25bc83b1e4" xmlns:ns4="4f9c820c-e7e2-444d-97ee-45f2b3485c1d" xmlns:ns5="acb26242-dc21-4420-965a-f5c1d8109808" xmlns:ns6="c91a514c-9034-4fa3-897a-8352025b26ed" xmlns:ns7="98f2f7be-73e7-415b-92fa-448d47a74512" xmlns:ns8="725c79e5-42ce-4aa0-ac78-b6418001f0d2" xmlns:ns9="15ffb055-6eb4-45a1-bc20-bf2ac0d420da" targetNamespace="http://schemas.microsoft.com/office/2006/metadata/properties" ma:root="true" ma:fieldsID="25a27661ac2975777a765d0d52da9b65" ns2:_="" ns3:_="" ns4:_="" ns5:_="" ns6:_="" ns7:_="" ns8:_="" ns9:_="">
    <xsd:import namespace="903c0cc6-b165-4e6c-b7f3-b1d05ba0ddc1"/>
    <xsd:import namespace="542624b3-cffc-481c-adb1-2d25bc83b1e4"/>
    <xsd:import namespace="4f9c820c-e7e2-444d-97ee-45f2b3485c1d"/>
    <xsd:import namespace="acb26242-dc21-4420-965a-f5c1d8109808"/>
    <xsd:import namespace="c91a514c-9034-4fa3-897a-8352025b26ed"/>
    <xsd:import namespace="98f2f7be-73e7-415b-92fa-448d47a74512"/>
    <xsd:import namespace="725c79e5-42ce-4aa0-ac78-b6418001f0d2"/>
    <xsd:import namespace="15ffb055-6eb4-45a1-bc20-bf2ac0d420da"/>
    <xsd:element name="properties">
      <xsd:complexType>
        <xsd:sequence>
          <xsd:element name="documentManagement">
            <xsd:complexType>
              <xsd:all>
                <xsd:element ref="ns2:g8fd85cd35464210baa823c6298a2c0b" minOccurs="0"/>
                <xsd:element ref="ns3:TaxCatchAll" minOccurs="0"/>
                <xsd:element ref="ns2:e3343728b5c74b3d8fb6c70eb949629a" minOccurs="0"/>
                <xsd:element ref="ns2:fbbc46e6080f4043b8eb3439e6385fb0" minOccurs="0"/>
                <xsd:element ref="ns4:DocumentType" minOccurs="0"/>
                <xsd:element ref="ns5:FinancialYear" minOccurs="0"/>
                <xsd:element ref="ns6:Year" minOccurs="0"/>
                <xsd:element ref="ns7:KeyWords" minOccurs="0"/>
                <xsd:element ref="ns4:Narrative" minOccurs="0"/>
                <xsd:element ref="ns5:zMigrationID" minOccurs="0"/>
                <xsd:element ref="ns5:zLegacy" minOccurs="0"/>
                <xsd:element ref="ns5:zLegacyJSON" minOccurs="0"/>
                <xsd:element ref="ns3:Case" minOccurs="0"/>
                <xsd:element ref="ns4:Subactivity" minOccurs="0"/>
                <xsd:element ref="ns4:FunctionGroup" minOccurs="0"/>
                <xsd:element ref="ns4:Function" minOccurs="0"/>
                <xsd:element ref="ns4:Activity" minOccurs="0"/>
                <xsd:element ref="ns6:Channel" minOccurs="0"/>
                <xsd:element ref="ns6:Team" minOccurs="0"/>
                <xsd:element ref="ns4:PRAType" minOccurs="0"/>
                <xsd:element ref="ns4:PRADate1" minOccurs="0"/>
                <xsd:element ref="ns4:PRADate2" minOccurs="0"/>
                <xsd:element ref="ns4:PRADate3" minOccurs="0"/>
                <xsd:element ref="ns4:PRADateDisposal" minOccurs="0"/>
                <xsd:element ref="ns4:PRADateTrigger" minOccurs="0"/>
                <xsd:element ref="ns4:PRAText1" minOccurs="0"/>
                <xsd:element ref="ns4:PRAText2" minOccurs="0"/>
                <xsd:element ref="ns4:PRAText3" minOccurs="0"/>
                <xsd:element ref="ns4:PRAText4" minOccurs="0"/>
                <xsd:element ref="ns4:PRAText5" minOccurs="0"/>
                <xsd:element ref="ns4:AggregationStatus" minOccurs="0"/>
                <xsd:element ref="ns4:Project" minOccurs="0"/>
                <xsd:element ref="ns4:RelatedPeople" minOccurs="0"/>
                <xsd:element ref="ns8:AggregationNarrative" minOccurs="0"/>
                <xsd:element ref="ns9:SecurityClassification" minOccurs="0"/>
                <xsd:element ref="ns6:Level2" minOccurs="0"/>
                <xsd:element ref="ns6:Level3" minOccurs="0"/>
                <xsd:element ref="ns5:RecordID" minOccurs="0"/>
                <xsd:element ref="ns5:PartnerType" minOccurs="0"/>
                <xsd:element ref="ns4:BusinessValue" minOccurs="0"/>
                <xsd:element ref="ns2:CategoryName" minOccurs="0"/>
                <xsd:element ref="ns2:CategoryValue" minOccurs="0"/>
                <xsd:element ref="ns2:Class" minOccurs="0"/>
                <xsd:element ref="ns2:ClassDesc" minOccurs="0"/>
                <xsd:element ref="ns2:ILDate" minOccurs="0"/>
                <xsd:element ref="ns2:ReadOnlyStatus" minOccurs="0"/>
                <xsd:element ref="ns2:Subactivityy" minOccurs="0"/>
                <xsd:element ref="ns2:TargetAudienc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Set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3c0cc6-b165-4e6c-b7f3-b1d05ba0ddc1" elementFormDefault="qualified">
    <xsd:import namespace="http://schemas.microsoft.com/office/2006/documentManagement/types"/>
    <xsd:import namespace="http://schemas.microsoft.com/office/infopath/2007/PartnerControls"/>
    <xsd:element name="g8fd85cd35464210baa823c6298a2c0b" ma:index="8" nillable="true" ma:taxonomy="true" ma:internalName="g8fd85cd35464210baa823c6298a2c0b" ma:taxonomyFieldName="Region" ma:displayName="Region" ma:readOnly="false" ma:default="" ma:fieldId="{08fd85cd-3546-4210-baa8-23c6298a2c0b}" ma:taxonomyMulti="true" ma:sspId="d68587a7-d467-4081-ac26-85ae31d62058" ma:termSetId="3c7aa39d-bcb1-4395-95e9-bdfc8bdf89a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3343728b5c74b3d8fb6c70eb949629a" ma:index="10" nillable="true" ma:taxonomy="true" ma:internalName="e3343728b5c74b3d8fb6c70eb949629a" ma:taxonomyFieldName="Sport" ma:displayName="Sporting Organisation" ma:indexed="true" ma:readOnly="false" ma:default="" ma:fieldId="{e3343728-b5c7-4b3d-8fb6-c70eb949629a}" ma:sspId="d68587a7-d467-4081-ac26-85ae31d62058" ma:termSetId="a96e8213-cbf3-4924-bad7-8386f835b47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fbbc46e6080f4043b8eb3439e6385fb0" ma:index="11" nillable="true" ma:taxonomy="true" ma:internalName="fbbc46e6080f4043b8eb3439e6385fb0" ma:taxonomyFieldName="Entity" ma:displayName="Related Entity" ma:readOnly="false" ma:default="" ma:fieldId="{fbbc46e6-080f-4043-b8eb-3439e6385fb0}" ma:sspId="d68587a7-d467-4081-ac26-85ae31d62058" ma:termSetId="9b085499-f376-44aa-942c-39fff5b57f3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ategoryName" ma:index="51" nillable="true" ma:displayName="Category" ma:format="Dropdown" ma:internalName="CategoryName">
      <xsd:simpleType>
        <xsd:union memberTypes="dms:Text">
          <xsd:simpleType>
            <xsd:restriction base="dms:Choice">
              <xsd:enumeration value="Strategy and Planning"/>
              <xsd:enumeration value="Community Sport"/>
              <xsd:enumeration value="Ministerial Services"/>
              <xsd:enumeration value="Partnerships"/>
              <xsd:enumeration value="Business Capability"/>
              <xsd:enumeration value="Newsletters"/>
              <xsd:enumeration value="Key Projects"/>
              <xsd:enumeration value="Recovery Projects"/>
              <xsd:enumeration value="Conferences and Awards"/>
              <xsd:enumeration value="Events"/>
              <xsd:enumeration value="zArchived"/>
            </xsd:restriction>
          </xsd:simpleType>
        </xsd:union>
      </xsd:simpleType>
    </xsd:element>
    <xsd:element name="CategoryValue" ma:index="52" nillable="true" ma:displayName="Sub Category" ma:format="Dropdown" ma:internalName="CategoryValue" ma:readOnly="false">
      <xsd:simpleType>
        <xsd:restriction base="dms:Choice">
          <xsd:enumeration value="Active NZ"/>
          <xsd:enumeration value="Balance is Better"/>
          <xsd:enumeration value="BoardTalk"/>
          <xsd:enumeration value="Connections Conference"/>
          <xsd:enumeration value="Disability"/>
          <xsd:enumeration value="Governance"/>
          <xsd:enumeration value="Integrity Services"/>
          <xsd:enumeration value="Intelligence"/>
          <xsd:enumeration value="Investment 2020"/>
          <xsd:enumeration value="Leadership"/>
          <xsd:enumeration value="Major Events"/>
          <xsd:enumeration value="NZ Coach"/>
          <xsd:enumeration value="NZ Sport and Recreation Awards"/>
          <xsd:enumeration value="Partner Update"/>
          <xsd:enumeration value="Power of Five"/>
          <xsd:enumeration value="Speeches"/>
          <xsd:enumeration value="Sport Development"/>
          <xsd:enumeration value="Sporting Events Calendar"/>
          <xsd:enumeration value="Woman and Girls"/>
          <xsd:enumeration value="Young People"/>
        </xsd:restriction>
      </xsd:simpleType>
    </xsd:element>
    <xsd:element name="Class" ma:index="53" nillable="true" ma:displayName="Class" ma:default="TESTCLASS" ma:format="Dropdown" ma:hidden="true" ma:internalName="Class" ma:readOnly="false">
      <xsd:simpleType>
        <xsd:restriction base="dms:Choice">
          <xsd:enumeration value="DEFAULT"/>
          <xsd:enumeration value="TESTCLASS"/>
          <xsd:enumeration value="Changing from People Mangement to Policies and Procedures"/>
          <xsd:enumeration value="Events Management"/>
          <xsd:enumeration value="Activity Management"/>
          <xsd:enumeration value="Strategic Support"/>
          <xsd:enumeration value="World Cups Office Administration activity"/>
          <xsd:enumeration value="SportNZ - Business Improvement"/>
          <xsd:enumeration value="Active Events"/>
        </xsd:restriction>
      </xsd:simpleType>
    </xsd:element>
    <xsd:element name="ClassDesc" ma:index="54" nillable="true" ma:displayName="Description" ma:hidden="true" ma:internalName="ClassDesc" ma:readOnly="false">
      <xsd:simpleType>
        <xsd:restriction base="dms:Text"/>
      </xsd:simpleType>
    </xsd:element>
    <xsd:element name="ILDate" ma:index="55" nillable="true" ma:displayName="Date" ma:format="DateTime" ma:hidden="true" ma:internalName="ILDate" ma:readOnly="false">
      <xsd:simpleType>
        <xsd:restriction base="dms:DateTime"/>
      </xsd:simpleType>
    </xsd:element>
    <xsd:element name="ReadOnlyStatus" ma:index="56" nillable="true" ma:displayName="Read Only Status" ma:default="Open" ma:hidden="true" ma:internalName="ReadOnlyStatus" ma:readOnly="false">
      <xsd:simpleType>
        <xsd:restriction base="dms:Choice">
          <xsd:enumeration value="Open"/>
          <xsd:enumeration value="Document"/>
          <xsd:enumeration value="Document and Metadata"/>
        </xsd:restriction>
      </xsd:simpleType>
    </xsd:element>
    <xsd:element name="Subactivityy" ma:index="57" nillable="true" ma:displayName="Subactivity" ma:format="Dropdown" ma:internalName="Subactivityy" ma:readOnly="false">
      <xsd:simpleType>
        <xsd:union memberTypes="dms:Text">
          <xsd:simpleType>
            <xsd:restriction base="dms:Choice">
              <xsd:enumeration value="Communications - Sport NZ"/>
            </xsd:restriction>
          </xsd:simpleType>
        </xsd:union>
      </xsd:simpleType>
    </xsd:element>
    <xsd:element name="TargetAudience" ma:index="58" nillable="true" ma:displayName="Target Audience" ma:default="Internal" ma:format="RadioButtons" ma:hidden="true" ma:internalName="TargetAudience" ma:readOnly="false">
      <xsd:simpleType>
        <xsd:restriction base="dms:Choice">
          <xsd:enumeration value="Internal"/>
          <xsd:enumeration value="External"/>
        </xsd:restriction>
      </xsd:simpleType>
    </xsd:element>
    <xsd:element name="MediaServiceMetadata" ma:index="5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6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6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6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6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64" nillable="true" ma:displayName="Tags" ma:internalName="MediaServiceAutoTags" ma:readOnly="true">
      <xsd:simpleType>
        <xsd:restriction base="dms:Text"/>
      </xsd:simpleType>
    </xsd:element>
    <xsd:element name="MediaServiceOCR" ma:index="6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6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6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70" nillable="true" ma:displayName="Length (seconds)" ma:internalName="MediaLengthInSeconds" ma:readOnly="true">
      <xsd:simpleType>
        <xsd:restriction base="dms:Unknown"/>
      </xsd:simpleType>
    </xsd:element>
    <xsd:element name="MediaServiceLocation" ma:index="7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73" nillable="true" ma:taxonomy="true" ma:internalName="lcf76f155ced4ddcb4097134ff3c332f" ma:taxonomyFieldName="MediaServiceImageTags" ma:displayName="Image Tags" ma:readOnly="false" ma:fieldId="{5cf76f15-5ced-4ddc-b409-7134ff3c332f}" ma:taxonomyMulti="true" ma:sspId="d68587a7-d467-4081-ac26-85ae31d620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7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7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76" nillable="true" ma:displayName="MediaServiceBillingMetadata" ma:hidden="true" ma:internalName="MediaServiceBillingMetadata" ma:readOnly="true">
      <xsd:simpleType>
        <xsd:restriction base="dms:Note"/>
      </xsd:simpleType>
    </xsd:element>
    <xsd:element name="SetLabel" ma:index="77" nillable="true" ma:displayName="Set Label" ma:default="RETAIN" ma:hidden="true" ma:internalName="SetLabel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2624b3-cffc-481c-adb1-2d25bc83b1e4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2cbc37b6-cbbc-4385-a1dc-b324c49cc8a4}" ma:internalName="TaxCatchAll" ma:showField="CatchAllData" ma:web="542624b3-cffc-481c-adb1-2d25bc83b1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ase" ma:index="21" nillable="true" ma:displayName="Case" ma:hidden="true" ma:internalName="Case" ma:readOnly="false">
      <xsd:simpleType>
        <xsd:restriction base="dms:Text">
          <xsd:maxLength value="255"/>
        </xsd:restriction>
      </xsd:simpleType>
    </xsd:element>
    <xsd:element name="SharedWithUsers" ma:index="6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6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9c820c-e7e2-444d-97ee-45f2b3485c1d" elementFormDefault="qualified">
    <xsd:import namespace="http://schemas.microsoft.com/office/2006/documentManagement/types"/>
    <xsd:import namespace="http://schemas.microsoft.com/office/infopath/2007/PartnerControls"/>
    <xsd:element name="DocumentType" ma:index="12" nillable="true" ma:displayName="Document Type" ma:format="Dropdown" ma:indexed="true" ma:internalName="DocumentType">
      <xsd:simpleType>
        <xsd:restriction base="dms:Choice">
          <xsd:enumeration value="Application, certificate, consent related"/>
          <xsd:enumeration value="Contract, Variation, Agreement"/>
          <xsd:enumeration value="Correspondence"/>
          <xsd:enumeration value="Data"/>
          <xsd:enumeration value="Email"/>
          <xsd:enumeration value="Employment related"/>
          <xsd:enumeration value="Filenote"/>
          <xsd:enumeration value="Financial related"/>
          <xsd:enumeration value="Image or Multi-media"/>
          <xsd:enumeration value="Knowledge, reference"/>
          <xsd:enumeration value="Meeting related"/>
          <xsd:enumeration value="Plan, programme, monitoring"/>
          <xsd:enumeration value="Policy, guideline, procedure"/>
          <xsd:enumeration value="Presentation"/>
          <xsd:enumeration value="Publication"/>
          <xsd:enumeration value="Report, or planning related"/>
          <xsd:enumeration value="Template, Checklist or Form"/>
        </xsd:restriction>
      </xsd:simpleType>
    </xsd:element>
    <xsd:element name="Narrative" ma:index="16" nillable="true" ma:displayName="Narrative" ma:description="Enter a description of what this document is about." ma:internalName="Narrative" ma:readOnly="false">
      <xsd:simpleType>
        <xsd:restriction base="dms:Note">
          <xsd:maxLength value="255"/>
        </xsd:restriction>
      </xsd:simpleType>
    </xsd:element>
    <xsd:element name="Subactivity" ma:index="23" nillable="true" ma:displayName="Subactivity" ma:default="" ma:hidden="true" ma:indexed="true" ma:internalName="Subactivity" ma:readOnly="false">
      <xsd:simpleType>
        <xsd:restriction base="dms:Text">
          <xsd:maxLength value="255"/>
        </xsd:restriction>
      </xsd:simpleType>
    </xsd:element>
    <xsd:element name="FunctionGroup" ma:index="24" nillable="true" ma:displayName="Function Group" ma:default="Sport New Zealand" ma:hidden="true" ma:indexed="true" ma:internalName="FunctionGroup" ma:readOnly="false">
      <xsd:simpleType>
        <xsd:restriction base="dms:Text">
          <xsd:maxLength value="255"/>
        </xsd:restriction>
      </xsd:simpleType>
    </xsd:element>
    <xsd:element name="Function" ma:index="25" nillable="true" ma:displayName="Function" ma:default="Marketing and Communications" ma:hidden="true" ma:indexed="true" ma:internalName="Function" ma:readOnly="false">
      <xsd:simpleType>
        <xsd:restriction base="dms:Text">
          <xsd:maxLength value="255"/>
        </xsd:restriction>
      </xsd:simpleType>
    </xsd:element>
    <xsd:element name="Activity" ma:index="26" nillable="true" ma:displayName="Activity" ma:default="Marketing" ma:hidden="true" ma:indexed="true" ma:internalName="Activity" ma:readOnly="false">
      <xsd:simpleType>
        <xsd:restriction base="dms:Text">
          <xsd:maxLength value="255"/>
        </xsd:restriction>
      </xsd:simpleType>
    </xsd:element>
    <xsd:element name="PRAType" ma:index="29" nillable="true" ma:displayName="PRA Type" ma:default="Doc" ma:hidden="true" ma:indexed="true" ma:internalName="PRAType">
      <xsd:simpleType>
        <xsd:restriction base="dms:Text">
          <xsd:maxLength value="255"/>
        </xsd:restriction>
      </xsd:simpleType>
    </xsd:element>
    <xsd:element name="PRADate1" ma:index="30" nillable="true" ma:displayName="PRA Date 1" ma:format="DateOnly" ma:hidden="true" ma:internalName="PRADate1" ma:readOnly="false">
      <xsd:simpleType>
        <xsd:restriction base="dms:DateTime"/>
      </xsd:simpleType>
    </xsd:element>
    <xsd:element name="PRADate2" ma:index="31" nillable="true" ma:displayName="PRA Date 2" ma:format="DateOnly" ma:hidden="true" ma:internalName="PRADate2" ma:readOnly="false">
      <xsd:simpleType>
        <xsd:restriction base="dms:DateTime"/>
      </xsd:simpleType>
    </xsd:element>
    <xsd:element name="PRADate3" ma:index="32" nillable="true" ma:displayName="PRA Date 3" ma:format="DateOnly" ma:hidden="true" ma:internalName="PRADate3" ma:readOnly="false">
      <xsd:simpleType>
        <xsd:restriction base="dms:DateTime"/>
      </xsd:simpleType>
    </xsd:element>
    <xsd:element name="PRADateDisposal" ma:index="33" nillable="true" ma:displayName="PRA Date Disposal" ma:format="DateOnly" ma:hidden="true" ma:internalName="PRADateDisposal" ma:readOnly="false">
      <xsd:simpleType>
        <xsd:restriction base="dms:DateTime"/>
      </xsd:simpleType>
    </xsd:element>
    <xsd:element name="PRADateTrigger" ma:index="34" nillable="true" ma:displayName="PRA Date Trigger" ma:format="DateOnly" ma:hidden="true" ma:internalName="PRADateTrigger" ma:readOnly="false">
      <xsd:simpleType>
        <xsd:restriction base="dms:DateTime"/>
      </xsd:simpleType>
    </xsd:element>
    <xsd:element name="PRAText1" ma:index="35" nillable="true" ma:displayName="PRA Text 1" ma:hidden="true" ma:internalName="PRAText1" ma:readOnly="false">
      <xsd:simpleType>
        <xsd:restriction base="dms:Text">
          <xsd:maxLength value="255"/>
        </xsd:restriction>
      </xsd:simpleType>
    </xsd:element>
    <xsd:element name="PRAText2" ma:index="36" nillable="true" ma:displayName="PRA Text 2" ma:hidden="true" ma:internalName="PRAText2" ma:readOnly="false">
      <xsd:simpleType>
        <xsd:restriction base="dms:Text">
          <xsd:maxLength value="255"/>
        </xsd:restriction>
      </xsd:simpleType>
    </xsd:element>
    <xsd:element name="PRAText3" ma:index="37" nillable="true" ma:displayName="PRA Text 3" ma:hidden="true" ma:internalName="PRAText3" ma:readOnly="false">
      <xsd:simpleType>
        <xsd:restriction base="dms:Text">
          <xsd:maxLength value="255"/>
        </xsd:restriction>
      </xsd:simpleType>
    </xsd:element>
    <xsd:element name="PRAText4" ma:index="38" nillable="true" ma:displayName="PRA Text 4" ma:hidden="true" ma:internalName="PRAText4" ma:readOnly="false">
      <xsd:simpleType>
        <xsd:restriction base="dms:Text">
          <xsd:maxLength value="255"/>
        </xsd:restriction>
      </xsd:simpleType>
    </xsd:element>
    <xsd:element name="PRAText5" ma:index="39" nillable="true" ma:displayName="PRA Text 5" ma:hidden="true" ma:internalName="PRAText5" ma:readOnly="false">
      <xsd:simpleType>
        <xsd:restriction base="dms:Text">
          <xsd:maxLength value="255"/>
        </xsd:restriction>
      </xsd:simpleType>
    </xsd:element>
    <xsd:element name="AggregationStatus" ma:index="40" nillable="true" ma:displayName="Aggregation Status" ma:default="Normal" ma:format="Dropdown" ma:hidden="true" ma:internalName="AggregationStatus" ma:readOnly="false">
      <xsd:simpleType>
        <xsd:restriction base="dms:Choice">
          <xsd:enumeration value="Delete Soon"/>
          <xsd:enumeration value="Transfer Soon"/>
          <xsd:enumeration value="Appraise Soon"/>
          <xsd:enumeration value="Delete"/>
          <xsd:enumeration value="Transfer"/>
          <xsd:enumeration value="Appraise"/>
          <xsd:enumeration value="Hold"/>
          <xsd:enumeration value="Normal"/>
        </xsd:restriction>
      </xsd:simpleType>
    </xsd:element>
    <xsd:element name="Project" ma:index="41" nillable="true" ma:displayName="Project" ma:default="NA" ma:hidden="true" ma:internalName="Project" ma:readOnly="false">
      <xsd:simpleType>
        <xsd:restriction base="dms:Text">
          <xsd:maxLength value="255"/>
        </xsd:restriction>
      </xsd:simpleType>
    </xsd:element>
    <xsd:element name="RelatedPeople" ma:index="42" nillable="true" ma:displayName="Related People" ma:hidden="true" ma:list="UserInfo" ma:SharePointGroup="0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usinessValue" ma:index="49" nillable="true" ma:displayName="Business Value" ma:hidden="true" ma:internalName="BusinessValu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b26242-dc21-4420-965a-f5c1d8109808" elementFormDefault="qualified">
    <xsd:import namespace="http://schemas.microsoft.com/office/2006/documentManagement/types"/>
    <xsd:import namespace="http://schemas.microsoft.com/office/infopath/2007/PartnerControls"/>
    <xsd:element name="FinancialYear" ma:index="13" nillable="true" ma:displayName="Financial Year" ma:default="2025-2026" ma:format="Dropdown" ma:internalName="FinancialYear">
      <xsd:simpleType>
        <xsd:restriction base="dms:Choice">
          <xsd:enumeration value="2028-2029"/>
          <xsd:enumeration value="2027-2028"/>
          <xsd:enumeration value="2026-2027"/>
          <xsd:enumeration value="2025-2026"/>
          <xsd:enumeration value="2024-2025"/>
          <xsd:enumeration value="2023-2024"/>
          <xsd:enumeration value="2022-2023"/>
          <xsd:enumeration value="2021-2022"/>
          <xsd:enumeration value="2020-2021"/>
          <xsd:enumeration value="2019-2020"/>
          <xsd:enumeration value="2018-2019"/>
          <xsd:enumeration value="2017-2018"/>
        </xsd:restriction>
      </xsd:simpleType>
    </xsd:element>
    <xsd:element name="zMigrationID" ma:index="18" nillable="true" ma:displayName="zMigrationID" ma:indexed="true" ma:internalName="zMigrationID">
      <xsd:simpleType>
        <xsd:restriction base="dms:Text">
          <xsd:maxLength value="255"/>
        </xsd:restriction>
      </xsd:simpleType>
    </xsd:element>
    <xsd:element name="zLegacy" ma:index="19" nillable="true" ma:displayName="zLegacy" ma:hidden="true" ma:internalName="zLegacy" ma:readOnly="false">
      <xsd:simpleType>
        <xsd:restriction base="dms:Note"/>
      </xsd:simpleType>
    </xsd:element>
    <xsd:element name="zLegacyJSON" ma:index="20" nillable="true" ma:displayName="zLegacyJSON" ma:hidden="true" ma:internalName="zLegacyJSON" ma:readOnly="false">
      <xsd:simpleType>
        <xsd:restriction base="dms:Note"/>
      </xsd:simpleType>
    </xsd:element>
    <xsd:element name="RecordID" ma:index="47" nillable="true" ma:displayName="RecordID" ma:hidden="true" ma:internalName="RecordID" ma:readOnly="false">
      <xsd:simpleType>
        <xsd:restriction base="dms:Text">
          <xsd:maxLength value="255"/>
        </xsd:restriction>
      </xsd:simpleType>
    </xsd:element>
    <xsd:element name="PartnerType" ma:index="48" nillable="true" ma:displayName="Partner Type" ma:hidden="true" ma:internalName="PartnerTyp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1a514c-9034-4fa3-897a-8352025b26ed" elementFormDefault="qualified">
    <xsd:import namespace="http://schemas.microsoft.com/office/2006/documentManagement/types"/>
    <xsd:import namespace="http://schemas.microsoft.com/office/infopath/2007/PartnerControls"/>
    <xsd:element name="Year" ma:index="14" nillable="true" ma:displayName="Year" ma:default="2025" ma:format="Dropdown" ma:indexed="true" ma:internalName="Year">
      <xsd:simpleType>
        <xsd:union memberTypes="dms:Text">
          <xsd:simpleType>
            <xsd:restriction base="dms:Choice">
              <xsd:enumeration value="2028"/>
              <xsd:enumeration value="2027"/>
              <xsd:enumeration value="2026"/>
              <xsd:enumeration value="2025"/>
              <xsd:enumeration value="2024"/>
              <xsd:enumeration value="2023"/>
              <xsd:enumeration value="2022"/>
              <xsd:enumeration value="2021"/>
              <xsd:enumeration value="2020"/>
              <xsd:enumeration value="2019"/>
              <xsd:enumeration value="2018"/>
              <xsd:enumeration value="2017"/>
              <xsd:enumeration value="2016"/>
              <xsd:enumeration value="2015"/>
              <xsd:enumeration value="2014"/>
              <xsd:enumeration value="2013"/>
              <xsd:enumeration value="2012"/>
              <xsd:enumeration value="2011"/>
              <xsd:enumeration value="2010"/>
              <xsd:enumeration value="2009"/>
              <xsd:enumeration value="2008"/>
              <xsd:enumeration value="2007"/>
              <xsd:enumeration value="2006"/>
              <xsd:enumeration value="2005"/>
              <xsd:enumeration value="2004"/>
              <xsd:enumeration value="2003"/>
              <xsd:enumeration value="2002"/>
              <xsd:enumeration value="2001"/>
              <xsd:enumeration value="2000"/>
            </xsd:restriction>
          </xsd:simpleType>
        </xsd:union>
      </xsd:simpleType>
    </xsd:element>
    <xsd:element name="Channel" ma:index="27" nillable="true" ma:displayName="Channel" ma:default="NA" ma:hidden="true" ma:indexed="true" ma:internalName="Channel" ma:readOnly="false">
      <xsd:simpleType>
        <xsd:restriction base="dms:Text">
          <xsd:maxLength value="255"/>
        </xsd:restriction>
      </xsd:simpleType>
    </xsd:element>
    <xsd:element name="Team" ma:index="28" nillable="true" ma:displayName="Team" ma:default="Marketing and Communications" ma:hidden="true" ma:indexed="true" ma:internalName="Team" ma:readOnly="false">
      <xsd:simpleType>
        <xsd:restriction base="dms:Text">
          <xsd:maxLength value="255"/>
        </xsd:restriction>
      </xsd:simpleType>
    </xsd:element>
    <xsd:element name="Level2" ma:index="45" nillable="true" ma:displayName="Level2" ma:default="NA" ma:hidden="true" ma:internalName="Level2" ma:readOnly="false">
      <xsd:simpleType>
        <xsd:restriction base="dms:Text">
          <xsd:maxLength value="255"/>
        </xsd:restriction>
      </xsd:simpleType>
    </xsd:element>
    <xsd:element name="Level3" ma:index="46" nillable="true" ma:displayName="Level3" ma:hidden="true" ma:internalName="Level3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f2f7be-73e7-415b-92fa-448d47a74512" elementFormDefault="qualified">
    <xsd:import namespace="http://schemas.microsoft.com/office/2006/documentManagement/types"/>
    <xsd:import namespace="http://schemas.microsoft.com/office/infopath/2007/PartnerControls"/>
    <xsd:element name="KeyWords" ma:index="15" nillable="true" ma:displayName="Key Words" ma:internalName="KeyWord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c79e5-42ce-4aa0-ac78-b6418001f0d2" elementFormDefault="qualified">
    <xsd:import namespace="http://schemas.microsoft.com/office/2006/documentManagement/types"/>
    <xsd:import namespace="http://schemas.microsoft.com/office/infopath/2007/PartnerControls"/>
    <xsd:element name="AggregationNarrative" ma:index="43" nillable="true" ma:displayName="Aggregation Narrative" ma:hidden="true" ma:internalName="AggregationNarrativ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fb055-6eb4-45a1-bc20-bf2ac0d420da" elementFormDefault="qualified">
    <xsd:import namespace="http://schemas.microsoft.com/office/2006/documentManagement/types"/>
    <xsd:import namespace="http://schemas.microsoft.com/office/infopath/2007/PartnerControls"/>
    <xsd:element name="SecurityClassification" ma:index="44" nillable="true" ma:displayName="Security Classification" ma:format="Dropdown" ma:hidden="true" ma:internalName="SecurityClassification" ma:readOnly="false">
      <xsd:simpleType>
        <xsd:restriction base="dms:Choice">
          <xsd:enumeration value="Confidential"/>
          <xsd:enumeration value="Restricted"/>
          <xsd:enumeration value="Unrestricted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rgetAudience xmlns="903c0cc6-b165-4e6c-b7f3-b1d05ba0ddc1">Internal</TargetAudience>
    <Project xmlns="4f9c820c-e7e2-444d-97ee-45f2b3485c1d">NA</Project>
    <Activity xmlns="4f9c820c-e7e2-444d-97ee-45f2b3485c1d">Marketing</Activity>
    <Class xmlns="903c0cc6-b165-4e6c-b7f3-b1d05ba0ddc1">TESTCLASS</Class>
    <FunctionGroup xmlns="4f9c820c-e7e2-444d-97ee-45f2b3485c1d">Sport New Zealand</FunctionGroup>
    <Team xmlns="c91a514c-9034-4fa3-897a-8352025b26ed">Marketing and Communications</Team>
    <FinancialYear xmlns="acb26242-dc21-4420-965a-f5c1d8109808">2025-2026</FinancialYear>
    <SetLabel xmlns="903c0cc6-b165-4e6c-b7f3-b1d05ba0ddc1">RETAIN</SetLabel>
    <Function xmlns="4f9c820c-e7e2-444d-97ee-45f2b3485c1d">Marketing and Communications</Function>
    <AggregationStatus xmlns="4f9c820c-e7e2-444d-97ee-45f2b3485c1d">Normal</AggregationStatus>
    <ReadOnlyStatus xmlns="903c0cc6-b165-4e6c-b7f3-b1d05ba0ddc1">Open</ReadOnlyStatus>
    <Level2 xmlns="c91a514c-9034-4fa3-897a-8352025b26ed">NA</Level2>
    <Channel xmlns="c91a514c-9034-4fa3-897a-8352025b26ed">NA</Channel>
    <PRAType xmlns="4f9c820c-e7e2-444d-97ee-45f2b3485c1d">Doc</PRAType>
    <Year xmlns="c91a514c-9034-4fa3-897a-8352025b26ed">2025</Year>
    <g8fd85cd35464210baa823c6298a2c0b xmlns="903c0cc6-b165-4e6c-b7f3-b1d05ba0ddc1">
      <Terms xmlns="http://schemas.microsoft.com/office/infopath/2007/PartnerControls"/>
    </g8fd85cd35464210baa823c6298a2c0b>
    <zLegacy xmlns="acb26242-dc21-4420-965a-f5c1d8109808" xsi:nil="true"/>
    <Case xmlns="542624b3-cffc-481c-adb1-2d25bc83b1e4" xsi:nil="true"/>
    <Subactivity xmlns="4f9c820c-e7e2-444d-97ee-45f2b3485c1d" xsi:nil="true"/>
    <PRADateDisposal xmlns="4f9c820c-e7e2-444d-97ee-45f2b3485c1d" xsi:nil="true"/>
    <BusinessValue xmlns="4f9c820c-e7e2-444d-97ee-45f2b3485c1d" xsi:nil="true"/>
    <SecurityClassification xmlns="15ffb055-6eb4-45a1-bc20-bf2ac0d420da" xsi:nil="true"/>
    <PartnerType xmlns="acb26242-dc21-4420-965a-f5c1d8109808" xsi:nil="true"/>
    <lcf76f155ced4ddcb4097134ff3c332f xmlns="903c0cc6-b165-4e6c-b7f3-b1d05ba0ddc1">
      <Terms xmlns="http://schemas.microsoft.com/office/infopath/2007/PartnerControls"/>
    </lcf76f155ced4ddcb4097134ff3c332f>
    <PRADate3 xmlns="4f9c820c-e7e2-444d-97ee-45f2b3485c1d" xsi:nil="true"/>
    <PRAText5 xmlns="4f9c820c-e7e2-444d-97ee-45f2b3485c1d" xsi:nil="true"/>
    <CategoryValue xmlns="903c0cc6-b165-4e6c-b7f3-b1d05ba0ddc1" xsi:nil="true"/>
    <PRADate2 xmlns="4f9c820c-e7e2-444d-97ee-45f2b3485c1d" xsi:nil="true"/>
    <e3343728b5c74b3d8fb6c70eb949629a xmlns="903c0cc6-b165-4e6c-b7f3-b1d05ba0ddc1">
      <Terms xmlns="http://schemas.microsoft.com/office/infopath/2007/PartnerControls"/>
    </e3343728b5c74b3d8fb6c70eb949629a>
    <PRAText1 xmlns="4f9c820c-e7e2-444d-97ee-45f2b3485c1d" xsi:nil="true"/>
    <PRAText4 xmlns="4f9c820c-e7e2-444d-97ee-45f2b3485c1d" xsi:nil="true"/>
    <Level3 xmlns="c91a514c-9034-4fa3-897a-8352025b26ed" xsi:nil="true"/>
    <zMigrationID xmlns="acb26242-dc21-4420-965a-f5c1d8109808" xsi:nil="true"/>
    <zLegacyJSON xmlns="acb26242-dc21-4420-965a-f5c1d8109808" xsi:nil="true"/>
    <RecordID xmlns="acb26242-dc21-4420-965a-f5c1d8109808" xsi:nil="true"/>
    <ClassDesc xmlns="903c0cc6-b165-4e6c-b7f3-b1d05ba0ddc1" xsi:nil="true"/>
    <CategoryName xmlns="903c0cc6-b165-4e6c-b7f3-b1d05ba0ddc1" xsi:nil="true"/>
    <ILDate xmlns="903c0cc6-b165-4e6c-b7f3-b1d05ba0ddc1" xsi:nil="true"/>
    <KeyWords xmlns="98f2f7be-73e7-415b-92fa-448d47a74512" xsi:nil="true"/>
    <fbbc46e6080f4043b8eb3439e6385fb0 xmlns="903c0cc6-b165-4e6c-b7f3-b1d05ba0ddc1">
      <Terms xmlns="http://schemas.microsoft.com/office/infopath/2007/PartnerControls"/>
    </fbbc46e6080f4043b8eb3439e6385fb0>
    <RelatedPeople xmlns="4f9c820c-e7e2-444d-97ee-45f2b3485c1d">
      <UserInfo>
        <DisplayName/>
        <AccountId xsi:nil="true"/>
        <AccountType/>
      </UserInfo>
    </RelatedPeople>
    <AggregationNarrative xmlns="725c79e5-42ce-4aa0-ac78-b6418001f0d2" xsi:nil="true"/>
    <PRADate1 xmlns="4f9c820c-e7e2-444d-97ee-45f2b3485c1d" xsi:nil="true"/>
    <TaxCatchAll xmlns="542624b3-cffc-481c-adb1-2d25bc83b1e4" xsi:nil="true"/>
    <DocumentType xmlns="4f9c820c-e7e2-444d-97ee-45f2b3485c1d" xsi:nil="true"/>
    <PRAText3 xmlns="4f9c820c-e7e2-444d-97ee-45f2b3485c1d" xsi:nil="true"/>
    <Subactivityy xmlns="903c0cc6-b165-4e6c-b7f3-b1d05ba0ddc1" xsi:nil="true"/>
    <Narrative xmlns="4f9c820c-e7e2-444d-97ee-45f2b3485c1d" xsi:nil="true"/>
    <PRADateTrigger xmlns="4f9c820c-e7e2-444d-97ee-45f2b3485c1d" xsi:nil="true"/>
    <PRAText2 xmlns="4f9c820c-e7e2-444d-97ee-45f2b3485c1d" xsi:nil="true"/>
  </documentManagement>
</p:properties>
</file>

<file path=customXml/itemProps1.xml><?xml version="1.0" encoding="utf-8"?>
<ds:datastoreItem xmlns:ds="http://schemas.openxmlformats.org/officeDocument/2006/customXml" ds:itemID="{DAF629A5-821B-42DA-9F96-608BEAC294B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BD8C43-D979-4706-9199-409B2A4CF6E5}"/>
</file>

<file path=customXml/itemProps3.xml><?xml version="1.0" encoding="utf-8"?>
<ds:datastoreItem xmlns:ds="http://schemas.openxmlformats.org/officeDocument/2006/customXml" ds:itemID="{528C0F43-8B8E-46F6-8F54-B15B33764314}"/>
</file>

<file path=customXml/itemProps4.xml><?xml version="1.0" encoding="utf-8"?>
<ds:datastoreItem xmlns:ds="http://schemas.openxmlformats.org/officeDocument/2006/customXml" ds:itemID="{01786038-2CCC-4F82-8CF2-4DD87A05C053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3</TotalTime>
  <Pages>40</Pages>
  <Words>2187</Words>
  <Characters>12472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4</cp:revision>
  <dcterms:created xsi:type="dcterms:W3CDTF">2025-08-04T02:32:00Z</dcterms:created>
  <dcterms:modified xsi:type="dcterms:W3CDTF">2025-08-17T21:02:00Z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0x010100680B73ADECCBA544999348A4E830AA5E002AFBB36D4B976E4FBE2D3A4269CBA799</vt:lpwstr>
  </property>
</Properties>
</file>